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861A3" w14:textId="77777777" w:rsidR="00FC0C6E" w:rsidRDefault="00FC0C6E" w:rsidP="00FC0C6E">
      <w:pPr>
        <w:overflowPunct/>
        <w:autoSpaceDE/>
        <w:autoSpaceDN/>
        <w:adjustRightInd/>
        <w:jc w:val="center"/>
        <w:textAlignment w:val="auto"/>
        <w:rPr>
          <w:rFonts w:ascii="Simplified Arabic" w:hAnsi="Simplified Arabic" w:cs="Simplified Arabic"/>
          <w:b/>
          <w:bCs/>
          <w:sz w:val="28"/>
          <w:rtl/>
        </w:rPr>
      </w:pPr>
    </w:p>
    <w:p w14:paraId="74F56FC3" w14:textId="6E59BC44" w:rsidR="002D6056" w:rsidRDefault="00183497" w:rsidP="00FC0C6E">
      <w:pPr>
        <w:overflowPunct/>
        <w:autoSpaceDE/>
        <w:autoSpaceDN/>
        <w:adjustRightInd/>
        <w:jc w:val="center"/>
        <w:textAlignment w:val="auto"/>
        <w:rPr>
          <w:rFonts w:ascii="Simplified Arabic" w:hAnsi="Simplified Arabic" w:cs="Simplified Arabic"/>
          <w:sz w:val="28"/>
          <w:rtl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نموذج تحكيم بحث</w:t>
      </w:r>
    </w:p>
    <w:p w14:paraId="571783F0" w14:textId="77777777" w:rsidR="002D6056" w:rsidRPr="00183497" w:rsidRDefault="002D6056" w:rsidP="00183497">
      <w:pPr>
        <w:overflowPunct/>
        <w:autoSpaceDE/>
        <w:autoSpaceDN/>
        <w:adjustRightInd/>
        <w:jc w:val="center"/>
        <w:textAlignment w:val="auto"/>
        <w:rPr>
          <w:rFonts w:ascii="Simplified Arabic" w:hAnsi="Simplified Arabic" w:cs="Simplified Arabic"/>
          <w:sz w:val="28"/>
        </w:rPr>
      </w:pPr>
    </w:p>
    <w:p w14:paraId="5EA35C92" w14:textId="3D1F4CE9" w:rsidR="00183497" w:rsidRPr="00183497" w:rsidRDefault="00183497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معلومات البحث</w:t>
      </w:r>
      <w:r w:rsidRPr="00183497">
        <w:rPr>
          <w:rFonts w:ascii="Simplified Arabic" w:hAnsi="Simplified Arabic" w:cs="Simplified Arabic"/>
          <w:b/>
          <w:bCs/>
          <w:sz w:val="28"/>
        </w:rPr>
        <w:t>:</w:t>
      </w:r>
    </w:p>
    <w:p w14:paraId="3C233783" w14:textId="5996E623" w:rsidR="00183497" w:rsidRPr="00183497" w:rsidRDefault="00183497" w:rsidP="00183497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عنوان البحث</w:t>
      </w:r>
      <w:r>
        <w:rPr>
          <w:rFonts w:ascii="Simplified Arabic" w:hAnsi="Simplified Arabic" w:cs="Simplified Arabic" w:hint="cs"/>
          <w:b/>
          <w:bCs/>
          <w:sz w:val="28"/>
          <w:rtl/>
        </w:rPr>
        <w:t>:</w:t>
      </w:r>
      <w:r w:rsidRPr="00183497">
        <w:rPr>
          <w:rFonts w:ascii="Simplified Arabic" w:hAnsi="Simplified Arabic" w:cs="Simplified Arabic"/>
          <w:sz w:val="28"/>
        </w:rPr>
        <w:t xml:space="preserve"> </w:t>
      </w:r>
      <w:r w:rsidR="00E1646E">
        <w:rPr>
          <w:rFonts w:ascii="Simplified Arabic" w:hAnsi="Simplified Arabic" w:cs="Simplified Arabic" w:hint="cs"/>
          <w:sz w:val="28"/>
          <w:rtl/>
        </w:rPr>
        <w:t>_____________________________________________________.</w:t>
      </w:r>
    </w:p>
    <w:p w14:paraId="2E157AB4" w14:textId="122F782A" w:rsidR="00183497" w:rsidRPr="00183497" w:rsidRDefault="00183497" w:rsidP="00E1646E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اسم الباحث/الباحثين</w:t>
      </w:r>
      <w:r>
        <w:rPr>
          <w:rFonts w:ascii="Simplified Arabic" w:hAnsi="Simplified Arabic" w:cs="Simplified Arabic" w:hint="cs"/>
          <w:b/>
          <w:bCs/>
          <w:sz w:val="28"/>
          <w:rtl/>
        </w:rPr>
        <w:t>:</w:t>
      </w:r>
      <w:r w:rsidR="00E1646E">
        <w:rPr>
          <w:rFonts w:ascii="Simplified Arabic" w:hAnsi="Simplified Arabic" w:cs="Simplified Arabic" w:hint="cs"/>
          <w:b/>
          <w:bCs/>
          <w:sz w:val="28"/>
          <w:rtl/>
        </w:rPr>
        <w:t xml:space="preserve"> </w:t>
      </w:r>
      <w:r w:rsidR="00E1646E">
        <w:rPr>
          <w:rFonts w:ascii="Simplified Arabic" w:hAnsi="Simplified Arabic" w:cs="Simplified Arabic" w:hint="cs"/>
          <w:sz w:val="28"/>
          <w:rtl/>
        </w:rPr>
        <w:t>_________________________________________________.</w:t>
      </w:r>
    </w:p>
    <w:p w14:paraId="09110444" w14:textId="0203C105" w:rsidR="00183497" w:rsidRPr="00183497" w:rsidRDefault="00E1646E" w:rsidP="00183497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الوظيفة</w:t>
      </w:r>
      <w:r w:rsidR="00183497" w:rsidRPr="00E1646E">
        <w:rPr>
          <w:rFonts w:ascii="Simplified Arabic" w:hAnsi="Simplified Arabic" w:cs="Simplified Arabic" w:hint="cs"/>
          <w:sz w:val="28"/>
          <w:rtl/>
        </w:rPr>
        <w:t>:</w:t>
      </w:r>
      <w:r w:rsidRPr="00E1646E">
        <w:rPr>
          <w:rFonts w:ascii="Simplified Arabic" w:hAnsi="Simplified Arabic" w:cs="Simplified Arabic" w:hint="cs"/>
          <w:sz w:val="28"/>
          <w:rtl/>
        </w:rPr>
        <w:t>____________________________________________________</w:t>
      </w:r>
      <w:r>
        <w:rPr>
          <w:rFonts w:ascii="Simplified Arabic" w:hAnsi="Simplified Arabic" w:cs="Simplified Arabic" w:hint="cs"/>
          <w:sz w:val="28"/>
          <w:rtl/>
        </w:rPr>
        <w:t>_____.</w:t>
      </w:r>
    </w:p>
    <w:p w14:paraId="6CDD5302" w14:textId="4CF25026" w:rsidR="00183497" w:rsidRDefault="00183497" w:rsidP="00183497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تاريخ الاستلام</w:t>
      </w:r>
      <w:r w:rsidR="00E1646E" w:rsidRPr="00E1646E">
        <w:rPr>
          <w:rFonts w:ascii="Simplified Arabic" w:hAnsi="Simplified Arabic" w:cs="Simplified Arabic" w:hint="cs"/>
          <w:sz w:val="28"/>
          <w:rtl/>
        </w:rPr>
        <w:t>:______________________________________________________.</w:t>
      </w:r>
    </w:p>
    <w:p w14:paraId="3C564C52" w14:textId="77777777" w:rsidR="00183497" w:rsidRPr="00183497" w:rsidRDefault="00183497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01C6574F" w14:textId="77777777" w:rsidR="00183497" w:rsidRPr="00183497" w:rsidRDefault="00183497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معلومات المحكم</w:t>
      </w:r>
      <w:r w:rsidRPr="00183497">
        <w:rPr>
          <w:rFonts w:ascii="Simplified Arabic" w:hAnsi="Simplified Arabic" w:cs="Simplified Arabic"/>
          <w:b/>
          <w:bCs/>
          <w:sz w:val="28"/>
        </w:rPr>
        <w:t>:</w:t>
      </w:r>
    </w:p>
    <w:p w14:paraId="3110349D" w14:textId="10133280" w:rsidR="00183497" w:rsidRPr="00183497" w:rsidRDefault="00183497" w:rsidP="00183497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الاسم</w:t>
      </w:r>
      <w:r>
        <w:rPr>
          <w:rFonts w:ascii="Simplified Arabic" w:hAnsi="Simplified Arabic" w:cs="Simplified Arabic" w:hint="cs"/>
          <w:b/>
          <w:bCs/>
          <w:sz w:val="28"/>
          <w:rtl/>
        </w:rPr>
        <w:t xml:space="preserve"> الرباعي</w:t>
      </w:r>
      <w:r w:rsidRPr="00FB01EB">
        <w:rPr>
          <w:rFonts w:ascii="Simplified Arabic" w:hAnsi="Simplified Arabic" w:cs="Simplified Arabic" w:hint="cs"/>
          <w:sz w:val="28"/>
          <w:rtl/>
        </w:rPr>
        <w:t>:</w:t>
      </w:r>
      <w:r w:rsidR="00E1646E" w:rsidRPr="00FB01EB">
        <w:rPr>
          <w:rFonts w:ascii="Simplified Arabic" w:hAnsi="Simplified Arabic" w:cs="Simplified Arabic" w:hint="cs"/>
          <w:sz w:val="28"/>
          <w:rtl/>
        </w:rPr>
        <w:t>______________________________________________________.</w:t>
      </w:r>
    </w:p>
    <w:p w14:paraId="55BF2661" w14:textId="2C1F44E7" w:rsidR="00183497" w:rsidRPr="00183497" w:rsidRDefault="00183497" w:rsidP="00183497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الدرجة العلمية</w:t>
      </w:r>
      <w:r w:rsidRPr="00FB01EB">
        <w:rPr>
          <w:rFonts w:ascii="Simplified Arabic" w:hAnsi="Simplified Arabic" w:cs="Simplified Arabic" w:hint="cs"/>
          <w:sz w:val="28"/>
          <w:rtl/>
        </w:rPr>
        <w:t>:</w:t>
      </w:r>
      <w:r w:rsidR="00E1646E" w:rsidRPr="00FB01EB">
        <w:rPr>
          <w:rFonts w:ascii="Simplified Arabic" w:hAnsi="Simplified Arabic" w:cs="Simplified Arabic" w:hint="cs"/>
          <w:sz w:val="28"/>
          <w:rtl/>
        </w:rPr>
        <w:t>_____________________________________________________.</w:t>
      </w:r>
    </w:p>
    <w:p w14:paraId="213042B0" w14:textId="25D58B25" w:rsidR="00183497" w:rsidRPr="00183497" w:rsidRDefault="00183497" w:rsidP="00183497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التخصص</w:t>
      </w:r>
      <w:r>
        <w:rPr>
          <w:rFonts w:ascii="Simplified Arabic" w:hAnsi="Simplified Arabic" w:cs="Simplified Arabic" w:hint="cs"/>
          <w:b/>
          <w:bCs/>
          <w:sz w:val="28"/>
          <w:rtl/>
        </w:rPr>
        <w:t xml:space="preserve"> العام</w:t>
      </w:r>
      <w:r w:rsidRPr="00FB01EB">
        <w:rPr>
          <w:rFonts w:ascii="Simplified Arabic" w:hAnsi="Simplified Arabic" w:cs="Simplified Arabic" w:hint="cs"/>
          <w:sz w:val="28"/>
          <w:rtl/>
        </w:rPr>
        <w:t>:</w:t>
      </w:r>
      <w:r w:rsidR="00E1646E" w:rsidRPr="00FB01EB">
        <w:rPr>
          <w:rFonts w:ascii="Simplified Arabic" w:hAnsi="Simplified Arabic" w:cs="Simplified Arabic" w:hint="cs"/>
          <w:sz w:val="28"/>
          <w:rtl/>
        </w:rPr>
        <w:t>_____________________________________________________.</w:t>
      </w:r>
    </w:p>
    <w:p w14:paraId="62D895B7" w14:textId="2E427DE9" w:rsidR="00183497" w:rsidRPr="00183497" w:rsidRDefault="00183497" w:rsidP="00183497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التخصص الدقيق</w:t>
      </w:r>
      <w:r w:rsidRPr="00FB01EB">
        <w:rPr>
          <w:rFonts w:ascii="Simplified Arabic" w:hAnsi="Simplified Arabic" w:cs="Simplified Arabic" w:hint="cs"/>
          <w:sz w:val="28"/>
          <w:rtl/>
        </w:rPr>
        <w:t>:</w:t>
      </w:r>
      <w:r w:rsidR="00E1646E" w:rsidRPr="00FB01EB">
        <w:rPr>
          <w:rFonts w:ascii="Simplified Arabic" w:hAnsi="Simplified Arabic" w:cs="Simplified Arabic" w:hint="cs"/>
          <w:sz w:val="28"/>
          <w:rtl/>
        </w:rPr>
        <w:t>____________________________________________________</w:t>
      </w:r>
    </w:p>
    <w:p w14:paraId="537B1F8C" w14:textId="11D0D794" w:rsidR="00183497" w:rsidRDefault="00E1646E" w:rsidP="00183497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الوظيفة</w:t>
      </w:r>
      <w:r w:rsidR="00183497" w:rsidRPr="00FB01EB">
        <w:rPr>
          <w:rFonts w:ascii="Simplified Arabic" w:hAnsi="Simplified Arabic" w:cs="Simplified Arabic" w:hint="cs"/>
          <w:sz w:val="28"/>
          <w:rtl/>
        </w:rPr>
        <w:t>:</w:t>
      </w:r>
      <w:r w:rsidRPr="00FB01EB">
        <w:rPr>
          <w:rFonts w:ascii="Simplified Arabic" w:hAnsi="Simplified Arabic" w:cs="Simplified Arabic" w:hint="cs"/>
          <w:sz w:val="28"/>
          <w:rtl/>
        </w:rPr>
        <w:t>_________________________________________________________.</w:t>
      </w:r>
    </w:p>
    <w:p w14:paraId="76C10764" w14:textId="68CD1C8C" w:rsidR="00183497" w:rsidRDefault="00183497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1FCD08F1" w14:textId="17DCD67A" w:rsidR="008D15D3" w:rsidRDefault="008D15D3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0E1CC065" w14:textId="0ABEC80D" w:rsidR="008D15D3" w:rsidRDefault="008D15D3" w:rsidP="00515D06">
      <w:pPr>
        <w:overflowPunct/>
        <w:autoSpaceDE/>
        <w:autoSpaceDN/>
        <w:adjustRightInd/>
        <w:jc w:val="center"/>
        <w:textAlignment w:val="auto"/>
        <w:rPr>
          <w:rFonts w:ascii="Simplified Arabic" w:hAnsi="Simplified Arabic" w:cs="Simplified Arabic"/>
          <w:sz w:val="28"/>
          <w:rtl/>
        </w:rPr>
      </w:pPr>
    </w:p>
    <w:p w14:paraId="540D4F52" w14:textId="1DA8EA43" w:rsidR="00515D06" w:rsidRDefault="00515D06" w:rsidP="00515D06">
      <w:pPr>
        <w:overflowPunct/>
        <w:autoSpaceDE/>
        <w:autoSpaceDN/>
        <w:adjustRightInd/>
        <w:jc w:val="center"/>
        <w:textAlignment w:val="auto"/>
        <w:rPr>
          <w:rFonts w:ascii="Simplified Arabic" w:hAnsi="Simplified Arabic" w:cs="Simplified Arabic"/>
          <w:sz w:val="28"/>
          <w:rtl/>
        </w:rPr>
      </w:pPr>
    </w:p>
    <w:p w14:paraId="69094DA3" w14:textId="775DBC14" w:rsidR="00515D06" w:rsidRPr="00183497" w:rsidRDefault="00515D06" w:rsidP="00515D06">
      <w:pPr>
        <w:overflowPunct/>
        <w:autoSpaceDE/>
        <w:autoSpaceDN/>
        <w:adjustRightInd/>
        <w:jc w:val="center"/>
        <w:textAlignment w:val="auto"/>
        <w:rPr>
          <w:rFonts w:ascii="Simplified Arabic" w:hAnsi="Simplified Arabic" w:cs="Simplified Arabic"/>
          <w:sz w:val="28"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 xml:space="preserve">                                                                       </w:t>
      </w:r>
      <w:r w:rsidRPr="00183497">
        <w:rPr>
          <w:rFonts w:ascii="Simplified Arabic" w:hAnsi="Simplified Arabic" w:cs="Simplified Arabic"/>
          <w:b/>
          <w:bCs/>
          <w:sz w:val="28"/>
          <w:rtl/>
        </w:rPr>
        <w:t>توقيع المحكم</w:t>
      </w:r>
      <w:r w:rsidRPr="00183497">
        <w:rPr>
          <w:rFonts w:ascii="Simplified Arabic" w:hAnsi="Simplified Arabic" w:cs="Simplified Arabic"/>
          <w:b/>
          <w:bCs/>
          <w:sz w:val="28"/>
        </w:rPr>
        <w:t>:</w:t>
      </w:r>
    </w:p>
    <w:p w14:paraId="24F449F2" w14:textId="62053A62" w:rsidR="00515D06" w:rsidRPr="00183497" w:rsidRDefault="00515D06" w:rsidP="00515D06">
      <w:pPr>
        <w:overflowPunct/>
        <w:autoSpaceDE/>
        <w:autoSpaceDN/>
        <w:adjustRightInd/>
        <w:jc w:val="center"/>
        <w:textAlignment w:val="auto"/>
        <w:rPr>
          <w:rFonts w:ascii="Simplified Arabic" w:hAnsi="Simplified Arabic" w:cs="Simplified Arabic"/>
          <w:sz w:val="28"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 xml:space="preserve">                                                                        </w:t>
      </w:r>
      <w:r w:rsidRPr="00183497">
        <w:rPr>
          <w:rFonts w:ascii="Simplified Arabic" w:hAnsi="Simplified Arabic" w:cs="Simplified Arabic"/>
          <w:b/>
          <w:bCs/>
          <w:sz w:val="28"/>
          <w:rtl/>
        </w:rPr>
        <w:t>تاريخ التحكيم</w:t>
      </w:r>
      <w:r w:rsidRPr="00183497">
        <w:rPr>
          <w:rFonts w:ascii="Simplified Arabic" w:hAnsi="Simplified Arabic" w:cs="Simplified Arabic"/>
          <w:b/>
          <w:bCs/>
          <w:sz w:val="28"/>
        </w:rPr>
        <w:t>:</w:t>
      </w:r>
    </w:p>
    <w:p w14:paraId="742FCE46" w14:textId="77777777" w:rsidR="00515D06" w:rsidRDefault="00515D06" w:rsidP="00515D06">
      <w:pPr>
        <w:overflowPunct/>
        <w:autoSpaceDE/>
        <w:autoSpaceDN/>
        <w:adjustRightInd/>
        <w:jc w:val="center"/>
        <w:textAlignment w:val="auto"/>
        <w:rPr>
          <w:rFonts w:ascii="Simplified Arabic" w:hAnsi="Simplified Arabic" w:cs="Simplified Arabic"/>
          <w:sz w:val="28"/>
          <w:rtl/>
        </w:rPr>
      </w:pPr>
    </w:p>
    <w:p w14:paraId="22F6706D" w14:textId="6343CE6D" w:rsidR="008D15D3" w:rsidRDefault="008D15D3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3B53285B" w14:textId="003FEF19" w:rsidR="008D15D3" w:rsidRDefault="008D15D3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2FC442DD" w14:textId="211219B3" w:rsidR="008D15D3" w:rsidRDefault="008D15D3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35760DE2" w14:textId="7561F84A" w:rsidR="00183497" w:rsidRDefault="00183497" w:rsidP="008D15D3">
      <w:pPr>
        <w:overflowPunct/>
        <w:autoSpaceDE/>
        <w:autoSpaceDN/>
        <w:adjustRightInd/>
        <w:jc w:val="center"/>
        <w:textAlignment w:val="auto"/>
        <w:rPr>
          <w:rFonts w:ascii="Simplified Arabic" w:hAnsi="Simplified Arabic" w:cs="Simplified Arabic"/>
          <w:b/>
          <w:bCs/>
          <w:sz w:val="28"/>
          <w:rtl/>
        </w:rPr>
      </w:pPr>
      <w:bookmarkStart w:id="0" w:name="_GoBack"/>
      <w:bookmarkEnd w:id="0"/>
      <w:r w:rsidRPr="00183497">
        <w:rPr>
          <w:rFonts w:ascii="Simplified Arabic" w:hAnsi="Simplified Arabic" w:cs="Simplified Arabic"/>
          <w:b/>
          <w:bCs/>
          <w:sz w:val="28"/>
          <w:rtl/>
        </w:rPr>
        <w:t>تقييم البحث</w:t>
      </w:r>
    </w:p>
    <w:p w14:paraId="4A7F239F" w14:textId="77777777" w:rsidR="008D15D3" w:rsidRPr="00183497" w:rsidRDefault="008D15D3" w:rsidP="008D15D3">
      <w:pPr>
        <w:overflowPunct/>
        <w:autoSpaceDE/>
        <w:autoSpaceDN/>
        <w:adjustRightInd/>
        <w:jc w:val="center"/>
        <w:textAlignment w:val="auto"/>
        <w:rPr>
          <w:rFonts w:ascii="Simplified Arabic" w:hAnsi="Simplified Arabic" w:cs="Simplified Arabic"/>
          <w:sz w:val="28"/>
        </w:rPr>
      </w:pPr>
    </w:p>
    <w:p w14:paraId="3B893528" w14:textId="64190A2B" w:rsidR="00116F45" w:rsidRPr="00FC0C6E" w:rsidRDefault="002D6056" w:rsidP="002D6056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FC0C6E">
        <w:rPr>
          <w:rFonts w:ascii="Simplified Arabic" w:hAnsi="Simplified Arabic" w:cs="Simplified Arabic" w:hint="cs"/>
          <w:b/>
          <w:bCs/>
          <w:sz w:val="28"/>
          <w:rtl/>
          <w:lang w:bidi="ar-EG"/>
        </w:rPr>
        <w:t xml:space="preserve">أولاً: </w:t>
      </w:r>
      <w:r w:rsidRPr="00FC0C6E">
        <w:rPr>
          <w:rFonts w:ascii="Simplified Arabic" w:hAnsi="Simplified Arabic" w:cs="Simplified Arabic"/>
          <w:b/>
          <w:bCs/>
          <w:sz w:val="28"/>
          <w:rtl/>
        </w:rPr>
        <w:t>الأصالة</w:t>
      </w:r>
      <w:r w:rsidR="00183497" w:rsidRPr="00FC0C6E">
        <w:rPr>
          <w:rFonts w:ascii="Simplified Arabic" w:hAnsi="Simplified Arabic" w:cs="Simplified Arabic"/>
          <w:b/>
          <w:bCs/>
          <w:sz w:val="28"/>
          <w:rtl/>
        </w:rPr>
        <w:t xml:space="preserve"> والإضافة العلمية</w:t>
      </w:r>
      <w:r w:rsidR="00183497" w:rsidRPr="00FC0C6E">
        <w:rPr>
          <w:rFonts w:ascii="Simplified Arabic" w:hAnsi="Simplified Arabic" w:cs="Simplified Arabic"/>
          <w:b/>
          <w:bCs/>
          <w:sz w:val="28"/>
        </w:rPr>
        <w:t>:</w:t>
      </w:r>
    </w:p>
    <w:p w14:paraId="3C2C57EE" w14:textId="0D0AFE02" w:rsidR="00116F45" w:rsidRPr="00FC0C6E" w:rsidRDefault="00116F45" w:rsidP="00183497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FC0C6E">
        <w:rPr>
          <w:rFonts w:ascii="Simplified Arabic" w:hAnsi="Simplified Arabic" w:cs="Simplified Arabic" w:hint="cs"/>
          <w:sz w:val="28"/>
          <w:rtl/>
        </w:rPr>
        <w:t>هل العنوان يعبر بدقة عن محتوى البحث؟</w:t>
      </w:r>
    </w:p>
    <w:p w14:paraId="3BAEBD57" w14:textId="16D17941" w:rsidR="00116F45" w:rsidRPr="00116F45" w:rsidRDefault="00183497" w:rsidP="00116F45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sz w:val="28"/>
          <w:rtl/>
        </w:rPr>
        <w:t>هل يقدم البحث إضافة جديدة للمعرفة؟</w:t>
      </w:r>
    </w:p>
    <w:p w14:paraId="607B7F88" w14:textId="77777777" w:rsidR="00183497" w:rsidRPr="00183497" w:rsidRDefault="00183497" w:rsidP="00183497">
      <w:pPr>
        <w:numPr>
          <w:ilvl w:val="0"/>
          <w:numId w:val="12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sz w:val="28"/>
          <w:rtl/>
        </w:rPr>
        <w:t>هل يتناول موضوعاً مهماً أو مشكلة بحثية تستحق الدراسة؟</w:t>
      </w:r>
    </w:p>
    <w:p w14:paraId="51ADB5FE" w14:textId="77777777" w:rsidR="00FC0C6E" w:rsidRPr="00FC0C6E" w:rsidRDefault="00FC0C6E" w:rsidP="00FC0C6E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3C8D0CB0" w14:textId="6AB97895" w:rsidR="00116F45" w:rsidRPr="005E3343" w:rsidRDefault="00116F45" w:rsidP="00116F45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b/>
          <w:bCs/>
          <w:sz w:val="28"/>
          <w:rtl/>
        </w:rPr>
      </w:pPr>
      <w:r w:rsidRPr="005E3343">
        <w:rPr>
          <w:rFonts w:ascii="Simplified Arabic" w:hAnsi="Simplified Arabic" w:cs="Simplified Arabic" w:hint="cs"/>
          <w:b/>
          <w:bCs/>
          <w:sz w:val="28"/>
          <w:rtl/>
        </w:rPr>
        <w:t>ثانياً: تقييم محتوى البحث:</w:t>
      </w:r>
    </w:p>
    <w:p w14:paraId="6853C956" w14:textId="76575278" w:rsidR="00116F45" w:rsidRPr="003F3369" w:rsidRDefault="00116F45" w:rsidP="00116F45">
      <w:pPr>
        <w:pStyle w:val="ListParagraph"/>
        <w:numPr>
          <w:ilvl w:val="0"/>
          <w:numId w:val="31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b/>
          <w:bCs/>
          <w:sz w:val="28"/>
        </w:rPr>
      </w:pPr>
      <w:r w:rsidRPr="003F3369">
        <w:rPr>
          <w:rFonts w:ascii="Simplified Arabic" w:hAnsi="Simplified Arabic" w:cs="Simplified Arabic" w:hint="cs"/>
          <w:b/>
          <w:bCs/>
          <w:sz w:val="28"/>
          <w:rtl/>
        </w:rPr>
        <w:t>ملخص البحث</w:t>
      </w:r>
      <w:r w:rsidR="003F3369">
        <w:rPr>
          <w:rFonts w:ascii="Simplified Arabic" w:hAnsi="Simplified Arabic" w:cs="Simplified Arabic" w:hint="cs"/>
          <w:b/>
          <w:bCs/>
          <w:sz w:val="28"/>
          <w:rtl/>
        </w:rPr>
        <w:t>:</w:t>
      </w:r>
    </w:p>
    <w:p w14:paraId="342A5F6E" w14:textId="6866DF98" w:rsidR="00116F45" w:rsidRDefault="00116F45" w:rsidP="00116F45">
      <w:pPr>
        <w:pStyle w:val="ListParagraph"/>
        <w:numPr>
          <w:ilvl w:val="0"/>
          <w:numId w:val="32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FC0C6E">
        <w:rPr>
          <w:rFonts w:ascii="Simplified Arabic" w:hAnsi="Simplified Arabic" w:cs="Simplified Arabic" w:hint="cs"/>
          <w:sz w:val="28"/>
          <w:rtl/>
        </w:rPr>
        <w:t xml:space="preserve"> </w:t>
      </w:r>
      <w:r w:rsidR="003F3369">
        <w:rPr>
          <w:rFonts w:ascii="Simplified Arabic" w:hAnsi="Simplified Arabic" w:cs="Simplified Arabic" w:hint="cs"/>
          <w:sz w:val="28"/>
          <w:rtl/>
          <w:lang w:bidi="ar-IQ"/>
        </w:rPr>
        <w:t xml:space="preserve">هل </w:t>
      </w:r>
      <w:r w:rsidRPr="00FC0C6E">
        <w:rPr>
          <w:rFonts w:ascii="Simplified Arabic" w:hAnsi="Simplified Arabic" w:cs="Simplified Arabic" w:hint="cs"/>
          <w:sz w:val="28"/>
          <w:rtl/>
        </w:rPr>
        <w:t>يلخص أهداف البحث ومنهجيتها ونتائجها بوضوح</w:t>
      </w:r>
      <w:r w:rsidR="003F3369">
        <w:rPr>
          <w:rFonts w:ascii="Simplified Arabic" w:hAnsi="Simplified Arabic" w:cs="Simplified Arabic" w:hint="cs"/>
          <w:sz w:val="28"/>
          <w:rtl/>
        </w:rPr>
        <w:t>؟</w:t>
      </w:r>
    </w:p>
    <w:p w14:paraId="4D9CADDF" w14:textId="77777777" w:rsidR="003F3369" w:rsidRPr="003F3369" w:rsidRDefault="003F3369" w:rsidP="003F3369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57A097EA" w14:textId="2995E3F7" w:rsidR="00116F45" w:rsidRPr="003F3369" w:rsidRDefault="00116F45" w:rsidP="00116F45">
      <w:pPr>
        <w:pStyle w:val="ListParagraph"/>
        <w:numPr>
          <w:ilvl w:val="0"/>
          <w:numId w:val="31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b/>
          <w:bCs/>
          <w:sz w:val="28"/>
        </w:rPr>
      </w:pPr>
      <w:r w:rsidRPr="003F3369">
        <w:rPr>
          <w:rFonts w:ascii="Simplified Arabic" w:hAnsi="Simplified Arabic" w:cs="Simplified Arabic" w:hint="cs"/>
          <w:b/>
          <w:bCs/>
          <w:sz w:val="28"/>
          <w:rtl/>
        </w:rPr>
        <w:t>مقدمة البحث</w:t>
      </w:r>
      <w:r w:rsidR="003F3369">
        <w:rPr>
          <w:rFonts w:ascii="Simplified Arabic" w:hAnsi="Simplified Arabic" w:cs="Simplified Arabic" w:hint="cs"/>
          <w:b/>
          <w:bCs/>
          <w:sz w:val="28"/>
          <w:rtl/>
        </w:rPr>
        <w:t>:</w:t>
      </w:r>
    </w:p>
    <w:p w14:paraId="5E442842" w14:textId="5D61FA47" w:rsidR="00116F45" w:rsidRPr="00FC0C6E" w:rsidRDefault="00116F45" w:rsidP="00116F45">
      <w:pPr>
        <w:pStyle w:val="ListParagraph"/>
        <w:numPr>
          <w:ilvl w:val="0"/>
          <w:numId w:val="33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FC0C6E">
        <w:rPr>
          <w:rFonts w:ascii="Simplified Arabic" w:hAnsi="Simplified Arabic" w:cs="Simplified Arabic" w:hint="cs"/>
          <w:sz w:val="28"/>
          <w:rtl/>
        </w:rPr>
        <w:t xml:space="preserve"> </w:t>
      </w:r>
      <w:r w:rsidR="003F3369">
        <w:rPr>
          <w:rFonts w:ascii="Simplified Arabic" w:hAnsi="Simplified Arabic" w:cs="Simplified Arabic" w:hint="cs"/>
          <w:sz w:val="28"/>
          <w:rtl/>
        </w:rPr>
        <w:t xml:space="preserve">هل </w:t>
      </w:r>
      <w:r w:rsidRPr="00FC0C6E">
        <w:rPr>
          <w:rFonts w:ascii="Simplified Arabic" w:hAnsi="Simplified Arabic" w:cs="Simplified Arabic" w:hint="cs"/>
          <w:sz w:val="28"/>
          <w:rtl/>
        </w:rPr>
        <w:t>تحتوي على خلفية كافية للبحث وأهمية البحث</w:t>
      </w:r>
      <w:r w:rsidR="003F3369">
        <w:rPr>
          <w:rFonts w:ascii="Simplified Arabic" w:hAnsi="Simplified Arabic" w:cs="Simplified Arabic" w:hint="cs"/>
          <w:sz w:val="28"/>
          <w:rtl/>
        </w:rPr>
        <w:t>؟</w:t>
      </w:r>
    </w:p>
    <w:p w14:paraId="7AA59286" w14:textId="5677DFBE" w:rsidR="00116F45" w:rsidRDefault="00116F45" w:rsidP="003F3369">
      <w:pPr>
        <w:pStyle w:val="ListParagraph"/>
        <w:numPr>
          <w:ilvl w:val="0"/>
          <w:numId w:val="33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FC0C6E">
        <w:rPr>
          <w:rFonts w:ascii="Simplified Arabic" w:hAnsi="Simplified Arabic" w:cs="Simplified Arabic" w:hint="cs"/>
          <w:sz w:val="28"/>
          <w:rtl/>
        </w:rPr>
        <w:t xml:space="preserve"> </w:t>
      </w:r>
      <w:r w:rsidR="003F3369">
        <w:rPr>
          <w:rFonts w:ascii="Simplified Arabic" w:hAnsi="Simplified Arabic" w:cs="Simplified Arabic" w:hint="cs"/>
          <w:sz w:val="28"/>
          <w:rtl/>
        </w:rPr>
        <w:t xml:space="preserve">هل </w:t>
      </w:r>
      <w:r w:rsidRPr="00FC0C6E">
        <w:rPr>
          <w:rFonts w:ascii="Simplified Arabic" w:hAnsi="Simplified Arabic" w:cs="Simplified Arabic" w:hint="cs"/>
          <w:sz w:val="28"/>
          <w:rtl/>
        </w:rPr>
        <w:t>تحتاج إلى توضيح أو تحسين</w:t>
      </w:r>
      <w:r w:rsidR="003F3369">
        <w:rPr>
          <w:rFonts w:ascii="Simplified Arabic" w:hAnsi="Simplified Arabic" w:cs="Simplified Arabic" w:hint="cs"/>
          <w:sz w:val="28"/>
          <w:rtl/>
        </w:rPr>
        <w:t>؟</w:t>
      </w:r>
    </w:p>
    <w:p w14:paraId="4FCF5902" w14:textId="77777777" w:rsidR="003F3369" w:rsidRPr="003F3369" w:rsidRDefault="003F3369" w:rsidP="003F3369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07DD4C43" w14:textId="1D498C3E" w:rsidR="003F3369" w:rsidRPr="003F3369" w:rsidRDefault="00116F45" w:rsidP="003F3369">
      <w:pPr>
        <w:pStyle w:val="ListParagraph"/>
        <w:numPr>
          <w:ilvl w:val="0"/>
          <w:numId w:val="31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b/>
          <w:bCs/>
          <w:sz w:val="28"/>
        </w:rPr>
      </w:pPr>
      <w:r w:rsidRPr="003F3369">
        <w:rPr>
          <w:rFonts w:ascii="Simplified Arabic" w:hAnsi="Simplified Arabic" w:cs="Simplified Arabic" w:hint="cs"/>
          <w:b/>
          <w:bCs/>
          <w:sz w:val="28"/>
          <w:rtl/>
        </w:rPr>
        <w:t>أهداف البحث</w:t>
      </w:r>
      <w:r w:rsidR="003F3369">
        <w:rPr>
          <w:rFonts w:ascii="Simplified Arabic" w:hAnsi="Simplified Arabic" w:cs="Simplified Arabic" w:hint="cs"/>
          <w:b/>
          <w:bCs/>
          <w:sz w:val="28"/>
          <w:rtl/>
        </w:rPr>
        <w:t>:</w:t>
      </w:r>
    </w:p>
    <w:p w14:paraId="33C672F7" w14:textId="1B0FCA44" w:rsidR="00116F45" w:rsidRDefault="00116F45" w:rsidP="00116F45">
      <w:pPr>
        <w:pStyle w:val="ListParagraph"/>
        <w:numPr>
          <w:ilvl w:val="0"/>
          <w:numId w:val="34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FC0C6E">
        <w:rPr>
          <w:rFonts w:ascii="Simplified Arabic" w:hAnsi="Simplified Arabic" w:cs="Simplified Arabic" w:hint="cs"/>
          <w:sz w:val="28"/>
          <w:rtl/>
        </w:rPr>
        <w:t xml:space="preserve"> </w:t>
      </w:r>
      <w:r w:rsidR="003F3369">
        <w:rPr>
          <w:rFonts w:ascii="Simplified Arabic" w:hAnsi="Simplified Arabic" w:cs="Simplified Arabic" w:hint="cs"/>
          <w:sz w:val="28"/>
          <w:rtl/>
        </w:rPr>
        <w:t xml:space="preserve">هل الأهداف </w:t>
      </w:r>
      <w:r w:rsidRPr="00FC0C6E">
        <w:rPr>
          <w:rFonts w:ascii="Simplified Arabic" w:hAnsi="Simplified Arabic" w:cs="Simplified Arabic" w:hint="cs"/>
          <w:sz w:val="28"/>
          <w:rtl/>
        </w:rPr>
        <w:t>واضحة ومحددة</w:t>
      </w:r>
      <w:r w:rsidR="003F3369">
        <w:rPr>
          <w:rFonts w:ascii="Simplified Arabic" w:hAnsi="Simplified Arabic" w:cs="Simplified Arabic" w:hint="cs"/>
          <w:sz w:val="28"/>
          <w:rtl/>
        </w:rPr>
        <w:t>؟</w:t>
      </w:r>
    </w:p>
    <w:p w14:paraId="47CF4295" w14:textId="77777777" w:rsidR="003F3369" w:rsidRPr="003F3369" w:rsidRDefault="003F3369" w:rsidP="003F3369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4AB16AC2" w14:textId="25648B87" w:rsidR="00230387" w:rsidRPr="003F3369" w:rsidRDefault="00230387" w:rsidP="00230387">
      <w:pPr>
        <w:pStyle w:val="ListParagraph"/>
        <w:numPr>
          <w:ilvl w:val="0"/>
          <w:numId w:val="31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b/>
          <w:bCs/>
          <w:sz w:val="28"/>
        </w:rPr>
      </w:pPr>
      <w:r w:rsidRPr="003F3369">
        <w:rPr>
          <w:rFonts w:ascii="Simplified Arabic" w:hAnsi="Simplified Arabic" w:cs="Simplified Arabic" w:hint="cs"/>
          <w:b/>
          <w:bCs/>
          <w:sz w:val="28"/>
          <w:rtl/>
        </w:rPr>
        <w:t>منهجية البحث</w:t>
      </w:r>
      <w:r w:rsidR="003F3369">
        <w:rPr>
          <w:rFonts w:ascii="Simplified Arabic" w:hAnsi="Simplified Arabic" w:cs="Simplified Arabic" w:hint="cs"/>
          <w:b/>
          <w:bCs/>
          <w:sz w:val="28"/>
          <w:rtl/>
        </w:rPr>
        <w:t>:</w:t>
      </w:r>
    </w:p>
    <w:p w14:paraId="786B20B1" w14:textId="1D7ED822" w:rsidR="00230387" w:rsidRDefault="00230387" w:rsidP="00230387">
      <w:pPr>
        <w:pStyle w:val="ListParagraph"/>
        <w:numPr>
          <w:ilvl w:val="0"/>
          <w:numId w:val="35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FC0C6E">
        <w:rPr>
          <w:rFonts w:ascii="Simplified Arabic" w:hAnsi="Simplified Arabic" w:cs="Simplified Arabic" w:hint="cs"/>
          <w:sz w:val="28"/>
          <w:rtl/>
        </w:rPr>
        <w:t xml:space="preserve"> </w:t>
      </w:r>
      <w:r w:rsidR="003F3369">
        <w:rPr>
          <w:rFonts w:ascii="Simplified Arabic" w:hAnsi="Simplified Arabic" w:cs="Simplified Arabic" w:hint="cs"/>
          <w:sz w:val="28"/>
          <w:rtl/>
        </w:rPr>
        <w:t xml:space="preserve">هل المنهجية </w:t>
      </w:r>
      <w:r w:rsidRPr="00FC0C6E">
        <w:rPr>
          <w:rFonts w:ascii="Simplified Arabic" w:hAnsi="Simplified Arabic" w:cs="Simplified Arabic" w:hint="cs"/>
          <w:sz w:val="28"/>
          <w:rtl/>
        </w:rPr>
        <w:t>مناسبة لأهداف البحث ومطابقة للمعايير العلمية</w:t>
      </w:r>
      <w:r w:rsidR="003F3369">
        <w:rPr>
          <w:rFonts w:ascii="Simplified Arabic" w:hAnsi="Simplified Arabic" w:cs="Simplified Arabic" w:hint="cs"/>
          <w:sz w:val="28"/>
          <w:rtl/>
        </w:rPr>
        <w:t>؟</w:t>
      </w:r>
    </w:p>
    <w:p w14:paraId="26364ADF" w14:textId="5CFE7677" w:rsidR="008D15D3" w:rsidRDefault="008D15D3" w:rsidP="008D15D3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7236ADBF" w14:textId="48542F93" w:rsidR="008D15D3" w:rsidRPr="005E3343" w:rsidRDefault="008D15D3" w:rsidP="008D15D3">
      <w:pPr>
        <w:overflowPunct/>
        <w:autoSpaceDE/>
        <w:autoSpaceDN/>
        <w:adjustRightInd/>
        <w:ind w:left="360"/>
        <w:textAlignment w:val="auto"/>
        <w:rPr>
          <w:rFonts w:ascii="Simplified Arabic" w:hAnsi="Simplified Arabic" w:cs="Simplified Arabic"/>
          <w:sz w:val="28"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ثالثا</w:t>
      </w:r>
      <w:r w:rsidRPr="005E3343">
        <w:rPr>
          <w:rFonts w:ascii="Simplified Arabic" w:hAnsi="Simplified Arabic" w:cs="Simplified Arabic" w:hint="cs"/>
          <w:b/>
          <w:bCs/>
          <w:sz w:val="28"/>
          <w:rtl/>
        </w:rPr>
        <w:t xml:space="preserve">: </w:t>
      </w:r>
      <w:r w:rsidRPr="005E3343">
        <w:rPr>
          <w:rFonts w:ascii="Simplified Arabic" w:hAnsi="Simplified Arabic" w:cs="Simplified Arabic"/>
          <w:b/>
          <w:bCs/>
          <w:sz w:val="28"/>
          <w:rtl/>
        </w:rPr>
        <w:t>النتائج</w:t>
      </w:r>
      <w:r w:rsidRPr="005E3343">
        <w:rPr>
          <w:rFonts w:ascii="Simplified Arabic" w:hAnsi="Simplified Arabic" w:cs="Simplified Arabic"/>
          <w:b/>
          <w:bCs/>
          <w:sz w:val="28"/>
        </w:rPr>
        <w:t>:</w:t>
      </w:r>
    </w:p>
    <w:p w14:paraId="36B467E2" w14:textId="77777777" w:rsidR="008D15D3" w:rsidRPr="00183497" w:rsidRDefault="008D15D3" w:rsidP="008D15D3">
      <w:pPr>
        <w:numPr>
          <w:ilvl w:val="0"/>
          <w:numId w:val="14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sz w:val="28"/>
          <w:rtl/>
        </w:rPr>
        <w:t>هل تم عرض النتائج بوضوح؟</w:t>
      </w:r>
    </w:p>
    <w:p w14:paraId="4202075E" w14:textId="77777777" w:rsidR="008D15D3" w:rsidRPr="00183497" w:rsidRDefault="008D15D3" w:rsidP="008D15D3">
      <w:pPr>
        <w:numPr>
          <w:ilvl w:val="0"/>
          <w:numId w:val="14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sz w:val="28"/>
          <w:rtl/>
        </w:rPr>
        <w:lastRenderedPageBreak/>
        <w:t>هل تمت مناقشة النتائج بشكل كافٍ؟</w:t>
      </w:r>
    </w:p>
    <w:p w14:paraId="62E178D0" w14:textId="77777777" w:rsidR="008D15D3" w:rsidRDefault="008D15D3" w:rsidP="008D15D3">
      <w:pPr>
        <w:numPr>
          <w:ilvl w:val="0"/>
          <w:numId w:val="14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sz w:val="28"/>
          <w:rtl/>
        </w:rPr>
        <w:t>هل تم ربط النتائج بالأهداف والتساؤلات البحثية؟</w:t>
      </w:r>
    </w:p>
    <w:p w14:paraId="7EE4B154" w14:textId="77777777" w:rsidR="008D15D3" w:rsidRPr="00FC0C6E" w:rsidRDefault="008D15D3" w:rsidP="008D15D3">
      <w:pPr>
        <w:pStyle w:val="ListParagraph"/>
        <w:numPr>
          <w:ilvl w:val="0"/>
          <w:numId w:val="14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>
        <w:rPr>
          <w:rFonts w:ascii="Simplified Arabic" w:hAnsi="Simplified Arabic" w:cs="Simplified Arabic" w:hint="cs"/>
          <w:sz w:val="28"/>
          <w:rtl/>
        </w:rPr>
        <w:t xml:space="preserve">هل النتائج </w:t>
      </w:r>
      <w:r w:rsidRPr="00FC0C6E">
        <w:rPr>
          <w:rFonts w:ascii="Simplified Arabic" w:hAnsi="Simplified Arabic" w:cs="Simplified Arabic" w:hint="cs"/>
          <w:sz w:val="28"/>
          <w:rtl/>
        </w:rPr>
        <w:t>دقيقة ومناقشتها مدعومة بالأدلة</w:t>
      </w:r>
      <w:r>
        <w:rPr>
          <w:rFonts w:ascii="Simplified Arabic" w:hAnsi="Simplified Arabic" w:cs="Simplified Arabic" w:hint="cs"/>
          <w:sz w:val="28"/>
          <w:rtl/>
        </w:rPr>
        <w:t>؟</w:t>
      </w:r>
    </w:p>
    <w:p w14:paraId="2913A892" w14:textId="77777777" w:rsidR="008D15D3" w:rsidRPr="008D15D3" w:rsidRDefault="008D15D3" w:rsidP="008D15D3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26625ACB" w14:textId="77777777" w:rsidR="003F3369" w:rsidRPr="003F3369" w:rsidRDefault="003F3369" w:rsidP="003F3369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69DA45A9" w14:textId="3B9AE96A" w:rsidR="00230387" w:rsidRPr="008D15D3" w:rsidRDefault="008D15D3" w:rsidP="008D15D3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b/>
          <w:bCs/>
          <w:sz w:val="28"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 xml:space="preserve">رابعاً: </w:t>
      </w:r>
      <w:r w:rsidR="00230387" w:rsidRPr="008D15D3">
        <w:rPr>
          <w:rFonts w:ascii="Simplified Arabic" w:hAnsi="Simplified Arabic" w:cs="Simplified Arabic" w:hint="cs"/>
          <w:b/>
          <w:bCs/>
          <w:sz w:val="28"/>
          <w:rtl/>
        </w:rPr>
        <w:t>التوصيات</w:t>
      </w:r>
      <w:r w:rsidRPr="008D15D3">
        <w:rPr>
          <w:rFonts w:ascii="Simplified Arabic" w:hAnsi="Simplified Arabic" w:cs="Simplified Arabic" w:hint="cs"/>
          <w:b/>
          <w:bCs/>
          <w:sz w:val="28"/>
          <w:rtl/>
        </w:rPr>
        <w:t>:</w:t>
      </w:r>
    </w:p>
    <w:p w14:paraId="057BA86E" w14:textId="01A647C6" w:rsidR="00230387" w:rsidRDefault="00230387" w:rsidP="00230387">
      <w:pPr>
        <w:pStyle w:val="ListParagraph"/>
        <w:numPr>
          <w:ilvl w:val="0"/>
          <w:numId w:val="37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FC0C6E">
        <w:rPr>
          <w:rFonts w:ascii="Simplified Arabic" w:hAnsi="Simplified Arabic" w:cs="Simplified Arabic" w:hint="cs"/>
          <w:sz w:val="28"/>
          <w:rtl/>
        </w:rPr>
        <w:t xml:space="preserve"> </w:t>
      </w:r>
      <w:r w:rsidR="008D15D3">
        <w:rPr>
          <w:rFonts w:ascii="Simplified Arabic" w:hAnsi="Simplified Arabic" w:cs="Simplified Arabic" w:hint="cs"/>
          <w:sz w:val="28"/>
          <w:rtl/>
        </w:rPr>
        <w:t xml:space="preserve">هل التوصيات </w:t>
      </w:r>
      <w:r w:rsidRPr="00FC0C6E">
        <w:rPr>
          <w:rFonts w:ascii="Simplified Arabic" w:hAnsi="Simplified Arabic" w:cs="Simplified Arabic" w:hint="cs"/>
          <w:sz w:val="28"/>
          <w:rtl/>
        </w:rPr>
        <w:t>منطقية ومبنية على النتائج</w:t>
      </w:r>
      <w:r w:rsidR="008D15D3">
        <w:rPr>
          <w:rFonts w:ascii="Simplified Arabic" w:hAnsi="Simplified Arabic" w:cs="Simplified Arabic" w:hint="cs"/>
          <w:sz w:val="28"/>
          <w:rtl/>
        </w:rPr>
        <w:t>؟</w:t>
      </w:r>
    </w:p>
    <w:p w14:paraId="631C2D67" w14:textId="556E6A09" w:rsidR="008D15D3" w:rsidRDefault="008D15D3" w:rsidP="008D15D3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0B3B15B6" w14:textId="5D89D815" w:rsidR="008D15D3" w:rsidRPr="005E3343" w:rsidRDefault="008D15D3" w:rsidP="008D15D3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b/>
          <w:bCs/>
          <w:sz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>خامساً</w:t>
      </w:r>
      <w:r w:rsidRPr="005E3343">
        <w:rPr>
          <w:rFonts w:ascii="Simplified Arabic" w:hAnsi="Simplified Arabic" w:cs="Simplified Arabic" w:hint="cs"/>
          <w:b/>
          <w:bCs/>
          <w:sz w:val="28"/>
          <w:rtl/>
        </w:rPr>
        <w:t xml:space="preserve">: تقييم اللغة </w:t>
      </w:r>
    </w:p>
    <w:p w14:paraId="74BCA6CE" w14:textId="77777777" w:rsidR="008D15D3" w:rsidRPr="008D15D3" w:rsidRDefault="008D15D3" w:rsidP="008D15D3">
      <w:pPr>
        <w:tabs>
          <w:tab w:val="right" w:pos="1170"/>
        </w:tabs>
        <w:overflowPunct/>
        <w:autoSpaceDE/>
        <w:autoSpaceDN/>
        <w:adjustRightInd/>
        <w:ind w:left="360"/>
        <w:textAlignment w:val="auto"/>
        <w:rPr>
          <w:rFonts w:ascii="Simplified Arabic" w:hAnsi="Simplified Arabic" w:cs="Simplified Arabic"/>
          <w:b/>
          <w:bCs/>
          <w:sz w:val="28"/>
        </w:rPr>
      </w:pPr>
      <w:r w:rsidRPr="008D15D3">
        <w:rPr>
          <w:rFonts w:ascii="Simplified Arabic" w:hAnsi="Simplified Arabic" w:cs="Simplified Arabic" w:hint="cs"/>
          <w:b/>
          <w:bCs/>
          <w:sz w:val="28"/>
          <w:rtl/>
        </w:rPr>
        <w:t>لغة البحث</w:t>
      </w:r>
      <w:r>
        <w:rPr>
          <w:rFonts w:ascii="Simplified Arabic" w:hAnsi="Simplified Arabic" w:cs="Simplified Arabic" w:hint="cs"/>
          <w:b/>
          <w:bCs/>
          <w:sz w:val="28"/>
          <w:rtl/>
        </w:rPr>
        <w:t>:</w:t>
      </w:r>
    </w:p>
    <w:p w14:paraId="045815D0" w14:textId="77777777" w:rsidR="008D15D3" w:rsidRPr="008D15D3" w:rsidRDefault="008D15D3" w:rsidP="008D15D3">
      <w:pPr>
        <w:pStyle w:val="ListParagraph"/>
        <w:numPr>
          <w:ilvl w:val="0"/>
          <w:numId w:val="40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8D15D3">
        <w:rPr>
          <w:rFonts w:ascii="Simplified Arabic" w:hAnsi="Simplified Arabic" w:cs="Simplified Arabic" w:hint="cs"/>
          <w:sz w:val="28"/>
          <w:rtl/>
        </w:rPr>
        <w:t xml:space="preserve"> هل اللغة سليمة وخالية من الأخطاء النحوية والإملائية؟</w:t>
      </w:r>
    </w:p>
    <w:p w14:paraId="42499279" w14:textId="77777777" w:rsidR="008D15D3" w:rsidRPr="00E1646E" w:rsidRDefault="008D15D3" w:rsidP="008D15D3">
      <w:pPr>
        <w:pStyle w:val="ListParagraph"/>
        <w:tabs>
          <w:tab w:val="right" w:pos="1170"/>
        </w:tabs>
        <w:overflowPunct/>
        <w:autoSpaceDE/>
        <w:autoSpaceDN/>
        <w:adjustRightInd/>
        <w:ind w:left="900"/>
        <w:textAlignment w:val="auto"/>
        <w:rPr>
          <w:rFonts w:ascii="Simplified Arabic" w:hAnsi="Simplified Arabic" w:cs="Simplified Arabic"/>
          <w:sz w:val="28"/>
        </w:rPr>
      </w:pPr>
    </w:p>
    <w:p w14:paraId="1B84F17E" w14:textId="3612BD8E" w:rsidR="008D15D3" w:rsidRPr="005E3343" w:rsidRDefault="008D15D3" w:rsidP="008D15D3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 xml:space="preserve">سادساً: </w:t>
      </w:r>
      <w:r w:rsidRPr="005E3343">
        <w:rPr>
          <w:rFonts w:ascii="Simplified Arabic" w:hAnsi="Simplified Arabic" w:cs="Simplified Arabic"/>
          <w:b/>
          <w:bCs/>
          <w:sz w:val="28"/>
          <w:rtl/>
        </w:rPr>
        <w:t>التنظيم والأسلوب</w:t>
      </w:r>
      <w:r w:rsidRPr="005E3343">
        <w:rPr>
          <w:rFonts w:ascii="Simplified Arabic" w:hAnsi="Simplified Arabic" w:cs="Simplified Arabic"/>
          <w:b/>
          <w:bCs/>
          <w:sz w:val="28"/>
        </w:rPr>
        <w:t>:</w:t>
      </w:r>
    </w:p>
    <w:p w14:paraId="563137D4" w14:textId="77777777" w:rsidR="008D15D3" w:rsidRPr="00183497" w:rsidRDefault="008D15D3" w:rsidP="008D15D3">
      <w:pPr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sz w:val="28"/>
          <w:rtl/>
        </w:rPr>
        <w:t>هل البحث منظم بشكل جيد؟</w:t>
      </w:r>
    </w:p>
    <w:p w14:paraId="39379DAD" w14:textId="77777777" w:rsidR="008D15D3" w:rsidRPr="00183497" w:rsidRDefault="008D15D3" w:rsidP="008D15D3">
      <w:pPr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sz w:val="28"/>
          <w:rtl/>
        </w:rPr>
        <w:t>هل الأسلوب واضح وسهل الفهم؟</w:t>
      </w:r>
    </w:p>
    <w:p w14:paraId="25A8D1A3" w14:textId="77777777" w:rsidR="008D15D3" w:rsidRPr="00183497" w:rsidRDefault="008D15D3" w:rsidP="008D15D3">
      <w:pPr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sz w:val="28"/>
          <w:rtl/>
        </w:rPr>
        <w:t>هل تم استخدام المصادر والمراجع بشكل صحيح؟</w:t>
      </w:r>
    </w:p>
    <w:p w14:paraId="07E6C18D" w14:textId="77777777" w:rsidR="008D15D3" w:rsidRPr="008D15D3" w:rsidRDefault="008D15D3" w:rsidP="008D15D3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718A334E" w14:textId="77777777" w:rsidR="008D15D3" w:rsidRPr="008D15D3" w:rsidRDefault="008D15D3" w:rsidP="008D15D3">
      <w:p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69A16893" w14:textId="620726D3" w:rsidR="00230387" w:rsidRPr="008D15D3" w:rsidRDefault="008D15D3" w:rsidP="008D15D3">
      <w:pPr>
        <w:tabs>
          <w:tab w:val="right" w:pos="1170"/>
        </w:tabs>
        <w:overflowPunct/>
        <w:autoSpaceDE/>
        <w:autoSpaceDN/>
        <w:adjustRightInd/>
        <w:ind w:left="360"/>
        <w:textAlignment w:val="auto"/>
        <w:rPr>
          <w:rFonts w:ascii="Simplified Arabic" w:hAnsi="Simplified Arabic" w:cs="Simplified Arabic"/>
          <w:b/>
          <w:bCs/>
          <w:sz w:val="28"/>
        </w:rPr>
      </w:pPr>
      <w:r>
        <w:rPr>
          <w:rFonts w:ascii="Simplified Arabic" w:hAnsi="Simplified Arabic" w:cs="Simplified Arabic" w:hint="cs"/>
          <w:b/>
          <w:bCs/>
          <w:sz w:val="28"/>
          <w:rtl/>
        </w:rPr>
        <w:t xml:space="preserve">سابعاً: </w:t>
      </w:r>
      <w:r w:rsidR="00230387" w:rsidRPr="008D15D3">
        <w:rPr>
          <w:rFonts w:ascii="Simplified Arabic" w:hAnsi="Simplified Arabic" w:cs="Simplified Arabic" w:hint="cs"/>
          <w:b/>
          <w:bCs/>
          <w:sz w:val="28"/>
          <w:rtl/>
        </w:rPr>
        <w:t>التوثيق والمراجع</w:t>
      </w:r>
      <w:r w:rsidRPr="008D15D3">
        <w:rPr>
          <w:rFonts w:ascii="Simplified Arabic" w:hAnsi="Simplified Arabic" w:cs="Simplified Arabic" w:hint="cs"/>
          <w:b/>
          <w:bCs/>
          <w:sz w:val="28"/>
          <w:rtl/>
        </w:rPr>
        <w:t>:</w:t>
      </w:r>
    </w:p>
    <w:p w14:paraId="11016336" w14:textId="77777777" w:rsidR="008D15D3" w:rsidRDefault="00230387" w:rsidP="00230387">
      <w:pPr>
        <w:pStyle w:val="ListParagraph"/>
        <w:numPr>
          <w:ilvl w:val="0"/>
          <w:numId w:val="38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FC0C6E">
        <w:rPr>
          <w:rFonts w:ascii="Simplified Arabic" w:hAnsi="Simplified Arabic" w:cs="Simplified Arabic" w:hint="cs"/>
          <w:sz w:val="28"/>
          <w:rtl/>
        </w:rPr>
        <w:t xml:space="preserve"> </w:t>
      </w:r>
      <w:r w:rsidR="008D15D3">
        <w:rPr>
          <w:rFonts w:ascii="Simplified Arabic" w:hAnsi="Simplified Arabic" w:cs="Simplified Arabic" w:hint="cs"/>
          <w:sz w:val="28"/>
          <w:rtl/>
        </w:rPr>
        <w:t xml:space="preserve">هل المراجع </w:t>
      </w:r>
      <w:r w:rsidRPr="00FC0C6E">
        <w:rPr>
          <w:rFonts w:ascii="Simplified Arabic" w:hAnsi="Simplified Arabic" w:cs="Simplified Arabic" w:hint="cs"/>
          <w:sz w:val="28"/>
          <w:rtl/>
        </w:rPr>
        <w:t>حديثة</w:t>
      </w:r>
      <w:r w:rsidR="008D15D3">
        <w:rPr>
          <w:rFonts w:ascii="Simplified Arabic" w:hAnsi="Simplified Arabic" w:cs="Simplified Arabic" w:hint="cs"/>
          <w:sz w:val="28"/>
          <w:rtl/>
        </w:rPr>
        <w:t>؟</w:t>
      </w:r>
    </w:p>
    <w:p w14:paraId="0A7223AA" w14:textId="48902D36" w:rsidR="00230387" w:rsidRDefault="00230387" w:rsidP="008D15D3">
      <w:pPr>
        <w:pStyle w:val="ListParagraph"/>
        <w:numPr>
          <w:ilvl w:val="0"/>
          <w:numId w:val="38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FC0C6E">
        <w:rPr>
          <w:rFonts w:ascii="Simplified Arabic" w:hAnsi="Simplified Arabic" w:cs="Simplified Arabic" w:hint="cs"/>
          <w:sz w:val="28"/>
          <w:rtl/>
        </w:rPr>
        <w:t xml:space="preserve"> </w:t>
      </w:r>
      <w:r w:rsidR="008D15D3">
        <w:rPr>
          <w:rFonts w:ascii="Simplified Arabic" w:hAnsi="Simplified Arabic" w:cs="Simplified Arabic" w:hint="cs"/>
          <w:sz w:val="28"/>
          <w:rtl/>
        </w:rPr>
        <w:t xml:space="preserve">هل التوثيق وفق </w:t>
      </w:r>
      <w:r w:rsidRPr="00FC0C6E">
        <w:rPr>
          <w:rFonts w:ascii="Simplified Arabic" w:hAnsi="Simplified Arabic" w:cs="Simplified Arabic" w:hint="cs"/>
          <w:sz w:val="28"/>
          <w:rtl/>
        </w:rPr>
        <w:t>أسلوب التوثيق المتبع في المجلة</w:t>
      </w:r>
      <w:r w:rsidR="008D15D3">
        <w:rPr>
          <w:rFonts w:ascii="Simplified Arabic" w:hAnsi="Simplified Arabic" w:cs="Simplified Arabic" w:hint="cs"/>
          <w:sz w:val="28"/>
          <w:rtl/>
        </w:rPr>
        <w:t>؟</w:t>
      </w:r>
    </w:p>
    <w:p w14:paraId="5E234C7A" w14:textId="760F17A4" w:rsidR="008D15D3" w:rsidRDefault="008D15D3" w:rsidP="008D15D3">
      <w:pPr>
        <w:pStyle w:val="ListParagraph"/>
        <w:numPr>
          <w:ilvl w:val="0"/>
          <w:numId w:val="38"/>
        </w:numPr>
        <w:tabs>
          <w:tab w:val="right" w:pos="1170"/>
        </w:tabs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>
        <w:rPr>
          <w:rFonts w:ascii="Simplified Arabic" w:hAnsi="Simplified Arabic" w:cs="Simplified Arabic" w:hint="cs"/>
          <w:sz w:val="28"/>
          <w:rtl/>
        </w:rPr>
        <w:t xml:space="preserve"> هل المراجع كافة؟</w:t>
      </w:r>
    </w:p>
    <w:p w14:paraId="70A6D743" w14:textId="587F213F" w:rsidR="00E1646E" w:rsidRDefault="00E1646E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202B4F39" w14:textId="388AEF4F" w:rsidR="008D15D3" w:rsidRDefault="008D15D3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450B8CFB" w14:textId="77777777" w:rsidR="008D15D3" w:rsidRPr="00183497" w:rsidRDefault="008D15D3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517EAAAC" w14:textId="5635D106" w:rsidR="00183497" w:rsidRPr="00183497" w:rsidRDefault="00183497" w:rsidP="00D7276C">
      <w:pPr>
        <w:numPr>
          <w:ilvl w:val="0"/>
          <w:numId w:val="17"/>
        </w:num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التوصية</w:t>
      </w:r>
      <w:r w:rsidR="00D7276C">
        <w:rPr>
          <w:rFonts w:ascii="Simplified Arabic" w:hAnsi="Simplified Arabic" w:cs="Simplified Arabic" w:hint="cs"/>
          <w:sz w:val="28"/>
          <w:rtl/>
        </w:rPr>
        <w:t xml:space="preserve"> </w:t>
      </w:r>
      <w:r w:rsidR="00D7276C" w:rsidRPr="00D7276C">
        <w:rPr>
          <w:rFonts w:ascii="Simplified Arabic" w:hAnsi="Simplified Arabic" w:cs="Simplified Arabic" w:hint="cs"/>
          <w:b/>
          <w:bCs/>
          <w:sz w:val="28"/>
          <w:rtl/>
        </w:rPr>
        <w:t>النهائية</w:t>
      </w:r>
      <w:r w:rsidR="00D7276C">
        <w:rPr>
          <w:rFonts w:ascii="Simplified Arabic" w:hAnsi="Simplified Arabic" w:cs="Simplified Arabic" w:hint="cs"/>
          <w:sz w:val="28"/>
          <w:rtl/>
        </w:rPr>
        <w:t xml:space="preserve">: </w:t>
      </w:r>
      <w:r w:rsidRPr="00183497">
        <w:rPr>
          <w:rFonts w:ascii="Simplified Arabic" w:hAnsi="Simplified Arabic" w:cs="Simplified Arabic"/>
          <w:sz w:val="28"/>
          <w:rtl/>
        </w:rPr>
        <w:t>ضع علامة (</w:t>
      </w:r>
      <w:r w:rsidRPr="00183497">
        <w:rPr>
          <w:rFonts w:ascii="Segoe UI Symbol" w:hAnsi="Segoe UI Symbol" w:cs="Segoe UI Symbol" w:hint="cs"/>
          <w:sz w:val="28"/>
          <w:rtl/>
        </w:rPr>
        <w:t>✓</w:t>
      </w:r>
      <w:r w:rsidRPr="00183497">
        <w:rPr>
          <w:rFonts w:ascii="Simplified Arabic" w:hAnsi="Simplified Arabic" w:cs="Simplified Arabic"/>
          <w:sz w:val="28"/>
          <w:rtl/>
        </w:rPr>
        <w:t xml:space="preserve">) </w:t>
      </w:r>
      <w:r w:rsidRPr="00183497">
        <w:rPr>
          <w:rFonts w:ascii="Simplified Arabic" w:hAnsi="Simplified Arabic" w:cs="Simplified Arabic" w:hint="cs"/>
          <w:sz w:val="28"/>
          <w:rtl/>
        </w:rPr>
        <w:t>على</w:t>
      </w:r>
      <w:r w:rsidRPr="00183497">
        <w:rPr>
          <w:rFonts w:ascii="Simplified Arabic" w:hAnsi="Simplified Arabic" w:cs="Simplified Arabic"/>
          <w:sz w:val="28"/>
          <w:rtl/>
        </w:rPr>
        <w:t xml:space="preserve"> </w:t>
      </w:r>
      <w:r w:rsidRPr="00183497">
        <w:rPr>
          <w:rFonts w:ascii="Simplified Arabic" w:hAnsi="Simplified Arabic" w:cs="Simplified Arabic" w:hint="cs"/>
          <w:sz w:val="28"/>
          <w:rtl/>
        </w:rPr>
        <w:t>الخيار</w:t>
      </w:r>
      <w:r w:rsidRPr="00183497">
        <w:rPr>
          <w:rFonts w:ascii="Simplified Arabic" w:hAnsi="Simplified Arabic" w:cs="Simplified Arabic"/>
          <w:sz w:val="28"/>
          <w:rtl/>
        </w:rPr>
        <w:t xml:space="preserve"> </w:t>
      </w:r>
      <w:r w:rsidRPr="00183497">
        <w:rPr>
          <w:rFonts w:ascii="Simplified Arabic" w:hAnsi="Simplified Arabic" w:cs="Simplified Arabic" w:hint="cs"/>
          <w:sz w:val="28"/>
          <w:rtl/>
        </w:rPr>
        <w:t>المناسب</w:t>
      </w:r>
      <w:r>
        <w:rPr>
          <w:rFonts w:ascii="Simplified Arabic" w:hAnsi="Simplified Arabic" w:cs="Simplified Arabic" w:hint="cs"/>
          <w:sz w:val="28"/>
          <w:rtl/>
        </w:rPr>
        <w:t>:</w:t>
      </w:r>
    </w:p>
    <w:p w14:paraId="47316B63" w14:textId="77777777" w:rsidR="00E1646E" w:rsidRPr="00E1646E" w:rsidRDefault="00E1646E" w:rsidP="00E1646E">
      <w:pPr>
        <w:pStyle w:val="ListParagraph"/>
        <w:numPr>
          <w:ilvl w:val="0"/>
          <w:numId w:val="25"/>
        </w:numPr>
        <w:tabs>
          <w:tab w:val="left" w:pos="1605"/>
        </w:tabs>
        <w:jc w:val="both"/>
        <w:rPr>
          <w:rFonts w:ascii="Simplified Arabic" w:hAnsi="Simplified Arabic" w:cs="Simplified Arabic"/>
          <w:sz w:val="28"/>
        </w:rPr>
      </w:pPr>
      <w:r w:rsidRPr="00E1646E">
        <w:rPr>
          <w:rFonts w:ascii="Simplified Arabic" w:hAnsi="Simplified Arabic" w:cs="Simplified Arabic" w:hint="cs"/>
          <w:sz w:val="28"/>
          <w:rtl/>
        </w:rPr>
        <w:t>صالح للنشر بصورته الحالية.</w:t>
      </w:r>
    </w:p>
    <w:p w14:paraId="4DF18211" w14:textId="77777777" w:rsidR="00E1646E" w:rsidRPr="00E1646E" w:rsidRDefault="00E1646E" w:rsidP="00E1646E">
      <w:pPr>
        <w:pStyle w:val="ListParagraph"/>
        <w:numPr>
          <w:ilvl w:val="0"/>
          <w:numId w:val="25"/>
        </w:numPr>
        <w:tabs>
          <w:tab w:val="left" w:pos="1605"/>
        </w:tabs>
        <w:jc w:val="both"/>
        <w:rPr>
          <w:rFonts w:ascii="Simplified Arabic" w:hAnsi="Simplified Arabic" w:cs="Simplified Arabic"/>
          <w:sz w:val="28"/>
        </w:rPr>
      </w:pPr>
      <w:r w:rsidRPr="00E1646E">
        <w:rPr>
          <w:rFonts w:ascii="Simplified Arabic" w:hAnsi="Simplified Arabic" w:cs="Simplified Arabic" w:hint="cs"/>
          <w:sz w:val="28"/>
          <w:rtl/>
        </w:rPr>
        <w:t>صالح للنشر بعد إجراء التعديلات.</w:t>
      </w:r>
    </w:p>
    <w:p w14:paraId="45179C7E" w14:textId="77777777" w:rsidR="00E1646E" w:rsidRPr="00E1646E" w:rsidRDefault="00E1646E" w:rsidP="00E1646E">
      <w:pPr>
        <w:pStyle w:val="ListParagraph"/>
        <w:numPr>
          <w:ilvl w:val="0"/>
          <w:numId w:val="25"/>
        </w:numPr>
        <w:tabs>
          <w:tab w:val="left" w:pos="1605"/>
        </w:tabs>
        <w:jc w:val="both"/>
        <w:rPr>
          <w:rFonts w:ascii="Simplified Arabic" w:hAnsi="Simplified Arabic" w:cs="Simplified Arabic"/>
          <w:sz w:val="28"/>
        </w:rPr>
      </w:pPr>
      <w:r w:rsidRPr="00E1646E">
        <w:rPr>
          <w:rFonts w:ascii="Simplified Arabic" w:hAnsi="Simplified Arabic" w:cs="Simplified Arabic" w:hint="cs"/>
          <w:sz w:val="28"/>
          <w:rtl/>
        </w:rPr>
        <w:t>يحتاج إلى تعديل ومن ثم إعادة التحكيم.</w:t>
      </w:r>
    </w:p>
    <w:p w14:paraId="35DB7134" w14:textId="77777777" w:rsidR="00E1646E" w:rsidRPr="00E1646E" w:rsidRDefault="00E1646E" w:rsidP="00E1646E">
      <w:pPr>
        <w:pStyle w:val="ListParagraph"/>
        <w:numPr>
          <w:ilvl w:val="0"/>
          <w:numId w:val="25"/>
        </w:numPr>
        <w:tabs>
          <w:tab w:val="left" w:pos="1605"/>
        </w:tabs>
        <w:jc w:val="both"/>
        <w:rPr>
          <w:rFonts w:ascii="Simplified Arabic" w:hAnsi="Simplified Arabic" w:cs="Simplified Arabic"/>
          <w:sz w:val="28"/>
        </w:rPr>
      </w:pPr>
      <w:r w:rsidRPr="00E1646E">
        <w:rPr>
          <w:rFonts w:ascii="Simplified Arabic" w:hAnsi="Simplified Arabic" w:cs="Simplified Arabic" w:hint="cs"/>
          <w:sz w:val="28"/>
          <w:rtl/>
        </w:rPr>
        <w:t>غير صالح للنشر.</w:t>
      </w:r>
    </w:p>
    <w:p w14:paraId="428484A5" w14:textId="70E18B73" w:rsidR="00183497" w:rsidRDefault="00183497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17AFAEFE" w14:textId="7B9C4AB8" w:rsidR="00183497" w:rsidRDefault="00183497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46EC53B3" w14:textId="77777777" w:rsidR="00FC0C6E" w:rsidRPr="00183497" w:rsidRDefault="00FC0C6E" w:rsidP="00FC0C6E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  <w:r w:rsidRPr="00183497">
        <w:rPr>
          <w:rFonts w:ascii="Simplified Arabic" w:hAnsi="Simplified Arabic" w:cs="Simplified Arabic"/>
          <w:b/>
          <w:bCs/>
          <w:sz w:val="28"/>
          <w:rtl/>
        </w:rPr>
        <w:t>التوصيات</w:t>
      </w:r>
      <w:r w:rsidRPr="00183497">
        <w:rPr>
          <w:rFonts w:ascii="Simplified Arabic" w:hAnsi="Simplified Arabic" w:cs="Simplified Arabic"/>
          <w:b/>
          <w:bCs/>
          <w:sz w:val="28"/>
        </w:rPr>
        <w:t>:</w:t>
      </w:r>
    </w:p>
    <w:p w14:paraId="7353DD01" w14:textId="77777777" w:rsidR="00FC0C6E" w:rsidRDefault="00FC0C6E" w:rsidP="00FC0C6E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  <w:r>
        <w:rPr>
          <w:rFonts w:ascii="Simplified Arabic" w:hAnsi="Simplified Arabic" w:cs="Simplified Arabic" w:hint="cs"/>
          <w:sz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EB77F8" w14:textId="25663A24" w:rsidR="00FC0C6E" w:rsidRDefault="00FC0C6E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5DD130C5" w14:textId="3D48F086" w:rsidR="00FC0C6E" w:rsidRDefault="00FC0C6E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3240214B" w14:textId="614A0134" w:rsidR="00FC0C6E" w:rsidRDefault="00FC0C6E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  <w:rtl/>
        </w:rPr>
      </w:pPr>
    </w:p>
    <w:p w14:paraId="6F1D0240" w14:textId="77777777" w:rsidR="00FC0C6E" w:rsidRPr="00183497" w:rsidRDefault="00FC0C6E" w:rsidP="00183497">
      <w:pPr>
        <w:overflowPunct/>
        <w:autoSpaceDE/>
        <w:autoSpaceDN/>
        <w:adjustRightInd/>
        <w:textAlignment w:val="auto"/>
        <w:rPr>
          <w:rFonts w:ascii="Simplified Arabic" w:hAnsi="Simplified Arabic" w:cs="Simplified Arabic"/>
          <w:sz w:val="28"/>
        </w:rPr>
      </w:pPr>
    </w:p>
    <w:p w14:paraId="1EC78379" w14:textId="1BA82C77" w:rsidR="00B54B5F" w:rsidRPr="00183497" w:rsidRDefault="00B54B5F" w:rsidP="00183497">
      <w:pPr>
        <w:tabs>
          <w:tab w:val="left" w:pos="1605"/>
        </w:tabs>
        <w:ind w:left="5760"/>
        <w:jc w:val="center"/>
        <w:rPr>
          <w:rFonts w:ascii="Simplified Arabic" w:hAnsi="Simplified Arabic" w:cs="Simplified Arabic"/>
          <w:b/>
          <w:bCs/>
          <w:sz w:val="28"/>
          <w:rtl/>
        </w:rPr>
      </w:pPr>
    </w:p>
    <w:sectPr w:rsidR="00B54B5F" w:rsidRPr="00183497" w:rsidSect="0097403F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0" w:right="927" w:bottom="9" w:left="1260" w:header="9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33961" w14:textId="77777777" w:rsidR="00715FAB" w:rsidRDefault="00715FAB" w:rsidP="00164381">
      <w:r>
        <w:separator/>
      </w:r>
    </w:p>
  </w:endnote>
  <w:endnote w:type="continuationSeparator" w:id="0">
    <w:p w14:paraId="128A2EB4" w14:textId="77777777" w:rsidR="00715FAB" w:rsidRDefault="00715FAB" w:rsidP="00164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bril Fatface">
    <w:charset w:val="4D"/>
    <w:family w:val="auto"/>
    <w:pitch w:val="variable"/>
    <w:sig w:usb0="A00000A7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8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67"/>
      <w:gridCol w:w="4853"/>
    </w:tblGrid>
    <w:tr w:rsidR="0097403F" w:rsidRPr="0097403F" w14:paraId="5766E4CD" w14:textId="77777777" w:rsidTr="0097403F">
      <w:trPr>
        <w:gridAfter w:val="1"/>
        <w:wAfter w:w="4853" w:type="dxa"/>
        <w:trHeight w:val="1170"/>
      </w:trPr>
      <w:tc>
        <w:tcPr>
          <w:tcW w:w="4867" w:type="dxa"/>
          <w:tcBorders>
            <w:bottom w:val="single" w:sz="18" w:space="0" w:color="4472C4" w:themeColor="accent5"/>
          </w:tcBorders>
        </w:tcPr>
        <w:p w14:paraId="592ABB79" w14:textId="77777777" w:rsidR="0097403F" w:rsidRDefault="0097403F" w:rsidP="00807BAC">
          <w:pPr>
            <w:pStyle w:val="Footer"/>
            <w:tabs>
              <w:tab w:val="clear" w:pos="4320"/>
              <w:tab w:val="clear" w:pos="8640"/>
              <w:tab w:val="left" w:pos="1920"/>
            </w:tabs>
          </w:pPr>
        </w:p>
      </w:tc>
    </w:tr>
    <w:tr w:rsidR="00115A92" w14:paraId="66A99670" w14:textId="77777777" w:rsidTr="0097403F">
      <w:tc>
        <w:tcPr>
          <w:tcW w:w="4867" w:type="dxa"/>
          <w:tcBorders>
            <w:top w:val="single" w:sz="18" w:space="0" w:color="4472C4" w:themeColor="accent5"/>
          </w:tcBorders>
        </w:tcPr>
        <w:p w14:paraId="21647021" w14:textId="77777777" w:rsidR="00115A92" w:rsidRPr="00030876" w:rsidRDefault="00A87944" w:rsidP="00A87944">
          <w:pPr>
            <w:pStyle w:val="Footer"/>
            <w:bidi w:val="0"/>
            <w:rPr>
              <w:sz w:val="22"/>
              <w:szCs w:val="22"/>
            </w:rPr>
          </w:pPr>
          <w:r>
            <w:t xml:space="preserve">Ramallah – </w:t>
          </w:r>
          <w:r w:rsidRPr="00030876">
            <w:rPr>
              <w:sz w:val="22"/>
              <w:szCs w:val="22"/>
            </w:rPr>
            <w:t>Tel</w:t>
          </w:r>
          <w:r>
            <w:t xml:space="preserve">: </w:t>
          </w:r>
          <w:r w:rsidRPr="00030876">
            <w:rPr>
              <w:sz w:val="22"/>
              <w:szCs w:val="22"/>
            </w:rPr>
            <w:t xml:space="preserve">02 </w:t>
          </w:r>
          <w:r w:rsidR="00011A28">
            <w:rPr>
              <w:sz w:val="22"/>
              <w:szCs w:val="22"/>
            </w:rPr>
            <w:t>–</w:t>
          </w:r>
          <w:r w:rsidRPr="00030876">
            <w:rPr>
              <w:sz w:val="22"/>
              <w:szCs w:val="22"/>
            </w:rPr>
            <w:t xml:space="preserve"> 297165</w:t>
          </w:r>
          <w:r w:rsidR="00030876" w:rsidRPr="00030876">
            <w:rPr>
              <w:sz w:val="22"/>
              <w:szCs w:val="22"/>
            </w:rPr>
            <w:t>4</w:t>
          </w:r>
        </w:p>
        <w:p w14:paraId="252E6BCB" w14:textId="77777777" w:rsidR="00115A92" w:rsidRPr="00030876" w:rsidRDefault="00030876" w:rsidP="00030876">
          <w:pPr>
            <w:pStyle w:val="Footer"/>
            <w:bidi w:val="0"/>
            <w:rPr>
              <w:sz w:val="22"/>
              <w:szCs w:val="22"/>
            </w:rPr>
          </w:pPr>
          <w:r w:rsidRPr="00030876">
            <w:rPr>
              <w:sz w:val="22"/>
              <w:szCs w:val="22"/>
            </w:rPr>
            <w:t xml:space="preserve">                 </w:t>
          </w:r>
          <w:r>
            <w:rPr>
              <w:sz w:val="22"/>
              <w:szCs w:val="22"/>
            </w:rPr>
            <w:t xml:space="preserve">   </w:t>
          </w:r>
          <w:r w:rsidRPr="00030876">
            <w:rPr>
              <w:sz w:val="22"/>
              <w:szCs w:val="22"/>
            </w:rPr>
            <w:t xml:space="preserve"> </w:t>
          </w:r>
          <w:r w:rsidR="00115A92" w:rsidRPr="00030876">
            <w:rPr>
              <w:sz w:val="22"/>
              <w:szCs w:val="22"/>
            </w:rPr>
            <w:t>Tel: 02 - 2986007</w:t>
          </w:r>
        </w:p>
        <w:p w14:paraId="00EA215E" w14:textId="77777777" w:rsidR="00115A92" w:rsidRDefault="00030876" w:rsidP="00030876">
          <w:pPr>
            <w:pStyle w:val="Footer"/>
            <w:bidi w:val="0"/>
          </w:pPr>
          <w:r w:rsidRPr="00030876">
            <w:rPr>
              <w:sz w:val="22"/>
              <w:szCs w:val="22"/>
            </w:rPr>
            <w:t xml:space="preserve">                   </w:t>
          </w:r>
          <w:r>
            <w:rPr>
              <w:sz w:val="22"/>
              <w:szCs w:val="22"/>
            </w:rPr>
            <w:t xml:space="preserve">  Fax</w:t>
          </w:r>
          <w:r w:rsidRPr="00030876">
            <w:rPr>
              <w:sz w:val="22"/>
              <w:szCs w:val="22"/>
            </w:rPr>
            <w:t>:</w:t>
          </w:r>
          <w:r w:rsidR="00115A92" w:rsidRPr="00030876">
            <w:rPr>
              <w:rFonts w:hint="cs"/>
              <w:sz w:val="22"/>
              <w:szCs w:val="22"/>
              <w:rtl/>
            </w:rPr>
            <w:t xml:space="preserve"> </w:t>
          </w:r>
          <w:r w:rsidR="00115A92" w:rsidRPr="00030876">
            <w:rPr>
              <w:sz w:val="22"/>
              <w:szCs w:val="22"/>
            </w:rPr>
            <w:t>02</w:t>
          </w:r>
          <w:r w:rsidR="00115A92" w:rsidRPr="00030876">
            <w:rPr>
              <w:rFonts w:hint="cs"/>
              <w:sz w:val="22"/>
              <w:szCs w:val="22"/>
              <w:rtl/>
            </w:rPr>
            <w:t>-</w:t>
          </w:r>
          <w:r w:rsidR="00115A92" w:rsidRPr="00030876">
            <w:rPr>
              <w:sz w:val="22"/>
              <w:szCs w:val="22"/>
            </w:rPr>
            <w:t xml:space="preserve"> 2986008</w:t>
          </w:r>
        </w:p>
      </w:tc>
      <w:tc>
        <w:tcPr>
          <w:tcW w:w="4853" w:type="dxa"/>
          <w:tcBorders>
            <w:top w:val="single" w:sz="18" w:space="0" w:color="4472C4" w:themeColor="accent5"/>
          </w:tcBorders>
        </w:tcPr>
        <w:p w14:paraId="310EC5BA" w14:textId="77777777" w:rsidR="00115A92" w:rsidRDefault="00115A92" w:rsidP="00FE326B">
          <w:pPr>
            <w:pStyle w:val="NoSpacing"/>
            <w:bidi/>
            <w:rPr>
              <w:rtl/>
              <w:lang w:val="en-GB"/>
            </w:rPr>
          </w:pPr>
          <w:r>
            <w:rPr>
              <w:rFonts w:hint="cs"/>
              <w:rtl/>
              <w:lang w:val="en-GB"/>
            </w:rPr>
            <w:t xml:space="preserve">رام الله </w:t>
          </w:r>
          <w:r>
            <w:rPr>
              <w:rtl/>
              <w:lang w:val="en-GB"/>
            </w:rPr>
            <w:t>–</w:t>
          </w:r>
          <w:r>
            <w:rPr>
              <w:rFonts w:hint="cs"/>
              <w:rtl/>
              <w:lang w:val="en-GB"/>
            </w:rPr>
            <w:t xml:space="preserve"> </w:t>
          </w:r>
          <w:r w:rsidR="00B0711C">
            <w:rPr>
              <w:rFonts w:hint="cs"/>
              <w:rtl/>
              <w:lang w:val="en-GB"/>
            </w:rPr>
            <w:t>هاتف:</w:t>
          </w:r>
          <w:r>
            <w:rPr>
              <w:rFonts w:hint="cs"/>
              <w:rtl/>
              <w:lang w:val="en-GB"/>
            </w:rPr>
            <w:t xml:space="preserve"> </w:t>
          </w:r>
          <w:r>
            <w:t>02 - 2971654</w:t>
          </w:r>
        </w:p>
        <w:p w14:paraId="1EC43B5A" w14:textId="77777777" w:rsidR="00115A92" w:rsidRDefault="00115A92" w:rsidP="00030876">
          <w:pPr>
            <w:pStyle w:val="NoSpacing"/>
            <w:bidi/>
            <w:rPr>
              <w:rtl/>
              <w:lang w:val="en-GB"/>
            </w:rPr>
          </w:pPr>
          <w:r>
            <w:rPr>
              <w:rFonts w:hint="cs"/>
              <w:rtl/>
              <w:lang w:val="en-GB"/>
            </w:rPr>
            <w:t xml:space="preserve">           </w:t>
          </w:r>
          <w:r w:rsidR="00B0711C">
            <w:rPr>
              <w:rFonts w:hint="cs"/>
              <w:rtl/>
              <w:lang w:val="en-GB"/>
            </w:rPr>
            <w:t>هاتف:</w:t>
          </w:r>
          <w:r>
            <w:rPr>
              <w:rFonts w:hint="cs"/>
              <w:rtl/>
              <w:lang w:val="en-GB"/>
            </w:rPr>
            <w:t xml:space="preserve"> </w:t>
          </w:r>
          <w:r>
            <w:t>02 - 2986007</w:t>
          </w:r>
        </w:p>
        <w:p w14:paraId="6925B54F" w14:textId="77777777" w:rsidR="00115A92" w:rsidRPr="00B72785" w:rsidRDefault="00115A92" w:rsidP="00030876">
          <w:pPr>
            <w:pStyle w:val="NoSpacing"/>
            <w:bidi/>
            <w:rPr>
              <w:rtl/>
              <w:lang w:val="en-GB"/>
            </w:rPr>
          </w:pPr>
          <w:r>
            <w:rPr>
              <w:rFonts w:hint="cs"/>
              <w:rtl/>
              <w:lang w:val="en-GB"/>
            </w:rPr>
            <w:t xml:space="preserve">           فاكس : </w:t>
          </w:r>
          <w:r>
            <w:t>02 - 2986008</w:t>
          </w:r>
        </w:p>
      </w:tc>
    </w:tr>
  </w:tbl>
  <w:p w14:paraId="12FD3D14" w14:textId="77777777" w:rsidR="00B365F4" w:rsidRDefault="00B365F4" w:rsidP="00FE32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FC7D6" w14:textId="77777777" w:rsidR="00715FAB" w:rsidRDefault="00715FAB" w:rsidP="00164381">
      <w:r>
        <w:separator/>
      </w:r>
    </w:p>
  </w:footnote>
  <w:footnote w:type="continuationSeparator" w:id="0">
    <w:p w14:paraId="1469C0B3" w14:textId="77777777" w:rsidR="00715FAB" w:rsidRDefault="00715FAB" w:rsidP="00164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0ABEA" w14:textId="77777777" w:rsidR="00063A54" w:rsidRDefault="00715FAB">
    <w:pPr>
      <w:pStyle w:val="Header"/>
    </w:pPr>
    <w:r>
      <w:rPr>
        <w:noProof/>
      </w:rPr>
      <w:pict w14:anchorId="7889C9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10376" o:spid="_x0000_s2050" type="#_x0000_t75" alt="1234" style="position:absolute;left:0;text-align:left;margin-left:0;margin-top:0;width:523.15pt;height:504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3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67624" w14:textId="77777777" w:rsidR="00FE326B" w:rsidRDefault="00FE326B" w:rsidP="00022EB3">
    <w:pPr>
      <w:ind w:left="297" w:hanging="297"/>
      <w:rPr>
        <w:rtl/>
      </w:rPr>
    </w:pPr>
  </w:p>
  <w:tbl>
    <w:tblPr>
      <w:tblStyle w:val="TableGrid"/>
      <w:bidiVisual/>
      <w:tblW w:w="5661" w:type="pct"/>
      <w:tblInd w:w="-4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6"/>
      <w:gridCol w:w="4393"/>
      <w:gridCol w:w="3646"/>
    </w:tblGrid>
    <w:tr w:rsidR="00022EB3" w14:paraId="04FB0211" w14:textId="77777777" w:rsidTr="00022EB3">
      <w:trPr>
        <w:trHeight w:val="1850"/>
      </w:trPr>
      <w:tc>
        <w:tcPr>
          <w:tcW w:w="2966" w:type="dxa"/>
          <w:tcBorders>
            <w:bottom w:val="single" w:sz="18" w:space="0" w:color="2E74B5" w:themeColor="accent1" w:themeShade="BF"/>
          </w:tcBorders>
          <w:vAlign w:val="center"/>
        </w:tcPr>
        <w:p w14:paraId="7E204FC5" w14:textId="5C2C9C37" w:rsidR="0088068D" w:rsidRPr="00864843" w:rsidRDefault="0088068D" w:rsidP="0088068D">
          <w:pPr>
            <w:pStyle w:val="Header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40"/>
              <w:szCs w:val="40"/>
              <w:rtl/>
            </w:rPr>
          </w:pPr>
          <w:r w:rsidRPr="00864843">
            <w:rPr>
              <w:rFonts w:asciiTheme="majorBidi" w:hAnsiTheme="majorBidi" w:cstheme="majorBidi"/>
              <w:b/>
              <w:bCs/>
              <w:sz w:val="40"/>
              <w:szCs w:val="40"/>
              <w:rtl/>
            </w:rPr>
            <w:t>دول</w:t>
          </w:r>
          <w:r w:rsidRPr="00864843">
            <w:rPr>
              <w:rFonts w:asciiTheme="majorBidi" w:hAnsiTheme="majorBidi" w:cstheme="majorBidi" w:hint="cs"/>
              <w:b/>
              <w:bCs/>
              <w:sz w:val="40"/>
              <w:szCs w:val="40"/>
              <w:rtl/>
            </w:rPr>
            <w:t>ـــ</w:t>
          </w:r>
          <w:r w:rsidRPr="00864843">
            <w:rPr>
              <w:rFonts w:asciiTheme="majorBidi" w:hAnsiTheme="majorBidi" w:cstheme="majorBidi"/>
              <w:b/>
              <w:bCs/>
              <w:sz w:val="40"/>
              <w:szCs w:val="40"/>
              <w:rtl/>
            </w:rPr>
            <w:t>ة فلس</w:t>
          </w:r>
          <w:r>
            <w:rPr>
              <w:rFonts w:asciiTheme="majorBidi" w:hAnsiTheme="majorBidi" w:cstheme="majorBidi" w:hint="cs"/>
              <w:b/>
              <w:bCs/>
              <w:sz w:val="40"/>
              <w:szCs w:val="40"/>
              <w:rtl/>
            </w:rPr>
            <w:t>ــ</w:t>
          </w:r>
          <w:r w:rsidRPr="00864843">
            <w:rPr>
              <w:rFonts w:asciiTheme="majorBidi" w:hAnsiTheme="majorBidi" w:cstheme="majorBidi"/>
              <w:b/>
              <w:bCs/>
              <w:sz w:val="40"/>
              <w:szCs w:val="40"/>
              <w:rtl/>
            </w:rPr>
            <w:t>طين</w:t>
          </w:r>
        </w:p>
        <w:p w14:paraId="3EBF47C7" w14:textId="45EE12A3" w:rsidR="0088068D" w:rsidRPr="0088068D" w:rsidRDefault="0088068D" w:rsidP="0088068D">
          <w:pPr>
            <w:pStyle w:val="Header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8"/>
              <w:rtl/>
              <w:lang w:bidi="ar-IQ"/>
            </w:rPr>
          </w:pPr>
          <w:r w:rsidRPr="00864843">
            <w:rPr>
              <w:rFonts w:asciiTheme="majorBidi" w:hAnsiTheme="majorBidi" w:cstheme="majorBidi" w:hint="cs"/>
              <w:b/>
              <w:bCs/>
              <w:sz w:val="28"/>
              <w:rtl/>
              <w:lang w:bidi="ar-IQ"/>
            </w:rPr>
            <w:t>ديـــوان الج</w:t>
          </w:r>
          <w:r>
            <w:rPr>
              <w:rFonts w:asciiTheme="majorBidi" w:hAnsiTheme="majorBidi" w:cstheme="majorBidi" w:hint="cs"/>
              <w:b/>
              <w:bCs/>
              <w:sz w:val="28"/>
              <w:rtl/>
              <w:lang w:bidi="ar-IQ"/>
            </w:rPr>
            <w:t>ــ</w:t>
          </w:r>
          <w:r w:rsidRPr="00864843">
            <w:rPr>
              <w:rFonts w:asciiTheme="majorBidi" w:hAnsiTheme="majorBidi" w:cstheme="majorBidi" w:hint="cs"/>
              <w:b/>
              <w:bCs/>
              <w:sz w:val="28"/>
              <w:rtl/>
              <w:lang w:bidi="ar-IQ"/>
            </w:rPr>
            <w:t>ريد</w:t>
          </w:r>
          <w:r>
            <w:rPr>
              <w:rFonts w:asciiTheme="majorBidi" w:hAnsiTheme="majorBidi" w:cstheme="majorBidi" w:hint="cs"/>
              <w:b/>
              <w:bCs/>
              <w:sz w:val="28"/>
              <w:rtl/>
              <w:lang w:bidi="ar-IQ"/>
            </w:rPr>
            <w:t>ة</w:t>
          </w:r>
          <w:r w:rsidRPr="00864843">
            <w:rPr>
              <w:rFonts w:asciiTheme="majorBidi" w:hAnsiTheme="majorBidi" w:cstheme="majorBidi" w:hint="cs"/>
              <w:b/>
              <w:bCs/>
              <w:sz w:val="28"/>
              <w:rtl/>
              <w:lang w:bidi="ar-IQ"/>
            </w:rPr>
            <w:t xml:space="preserve"> الرسمـية</w:t>
          </w:r>
        </w:p>
      </w:tc>
      <w:tc>
        <w:tcPr>
          <w:tcW w:w="4393" w:type="dxa"/>
          <w:tcBorders>
            <w:bottom w:val="single" w:sz="18" w:space="0" w:color="2E74B5" w:themeColor="accent1" w:themeShade="BF"/>
          </w:tcBorders>
          <w:vAlign w:val="center"/>
        </w:tcPr>
        <w:p w14:paraId="4B316B25" w14:textId="45853A0C" w:rsidR="0088068D" w:rsidRPr="00445A08" w:rsidRDefault="00B92CB7" w:rsidP="00022EB3">
          <w:pPr>
            <w:pStyle w:val="Header"/>
            <w:spacing w:line="276" w:lineRule="auto"/>
            <w:jc w:val="center"/>
            <w:rPr>
              <w:rFonts w:ascii="Abril Fatface" w:hAnsi="Abril Fatface"/>
              <w:noProof/>
              <w:sz w:val="19"/>
              <w:szCs w:val="19"/>
              <w:rtl/>
            </w:rPr>
          </w:pPr>
          <w:r>
            <w:rPr>
              <w:rFonts w:ascii="Abril Fatface" w:hAnsi="Abril Fatface"/>
              <w:noProof/>
              <w:sz w:val="19"/>
              <w:szCs w:val="19"/>
              <w:rtl/>
            </w:rPr>
            <w:drawing>
              <wp:inline distT="0" distB="0" distL="0" distR="0" wp14:anchorId="2310B74D" wp14:editId="4CA79728">
                <wp:extent cx="1810512" cy="1389888"/>
                <wp:effectExtent l="0" t="0" r="0" b="1270"/>
                <wp:docPr id="53162225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1622258" name="Picture 53162225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0512" cy="1389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46" w:type="dxa"/>
          <w:tcBorders>
            <w:bottom w:val="single" w:sz="18" w:space="0" w:color="2E74B5" w:themeColor="accent1" w:themeShade="BF"/>
          </w:tcBorders>
          <w:vAlign w:val="center"/>
        </w:tcPr>
        <w:p w14:paraId="41B9318B" w14:textId="77777777" w:rsidR="0088068D" w:rsidRPr="00864843" w:rsidRDefault="0088068D" w:rsidP="0088068D">
          <w:pPr>
            <w:pStyle w:val="Header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8"/>
            </w:rPr>
          </w:pPr>
          <w:r w:rsidRPr="00864843">
            <w:rPr>
              <w:rFonts w:asciiTheme="majorBidi" w:hAnsiTheme="majorBidi" w:cstheme="majorBidi"/>
              <w:b/>
              <w:bCs/>
              <w:sz w:val="28"/>
            </w:rPr>
            <w:t>State of Palestine</w:t>
          </w:r>
        </w:p>
        <w:p w14:paraId="41E839B7" w14:textId="18FA41D7" w:rsidR="0088068D" w:rsidRPr="00864843" w:rsidRDefault="0088068D" w:rsidP="0088068D">
          <w:pPr>
            <w:pStyle w:val="Header"/>
            <w:spacing w:line="360" w:lineRule="auto"/>
            <w:jc w:val="center"/>
            <w:rPr>
              <w:b/>
              <w:bCs/>
              <w:sz w:val="28"/>
              <w:rtl/>
            </w:rPr>
          </w:pPr>
          <w:r w:rsidRPr="00864843">
            <w:rPr>
              <w:b/>
              <w:bCs/>
              <w:sz w:val="28"/>
            </w:rPr>
            <w:t>Official Gazette Bureau</w:t>
          </w:r>
        </w:p>
      </w:tc>
    </w:tr>
  </w:tbl>
  <w:p w14:paraId="390CE034" w14:textId="77777777" w:rsidR="00F435DD" w:rsidRDefault="00F435DD" w:rsidP="00F435DD">
    <w:pPr>
      <w:pStyle w:val="NoSpacing"/>
      <w:rPr>
        <w:sz w:val="2"/>
        <w:szCs w:val="2"/>
      </w:rPr>
    </w:pPr>
  </w:p>
  <w:p w14:paraId="3E01F67E" w14:textId="77777777" w:rsidR="00F435DD" w:rsidRPr="005C06C8" w:rsidRDefault="00F435DD" w:rsidP="00F435DD">
    <w:pPr>
      <w:pStyle w:val="NoSpacing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B5A37" w14:textId="77777777" w:rsidR="00063A54" w:rsidRDefault="00715FAB">
    <w:pPr>
      <w:pStyle w:val="Header"/>
    </w:pPr>
    <w:r>
      <w:rPr>
        <w:noProof/>
      </w:rPr>
      <w:pict w14:anchorId="59FE47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10375" o:spid="_x0000_s2049" type="#_x0000_t75" alt="1234" style="position:absolute;left:0;text-align:left;margin-left:0;margin-top:0;width:523.15pt;height:504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3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14E7E"/>
    <w:multiLevelType w:val="hybridMultilevel"/>
    <w:tmpl w:val="C806096A"/>
    <w:lvl w:ilvl="0" w:tplc="EC24CDDA">
      <w:start w:val="2"/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1518A"/>
    <w:multiLevelType w:val="hybridMultilevel"/>
    <w:tmpl w:val="A0AED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05BC8"/>
    <w:multiLevelType w:val="hybridMultilevel"/>
    <w:tmpl w:val="C83058D0"/>
    <w:lvl w:ilvl="0" w:tplc="3F8EA6A6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D22F1"/>
    <w:multiLevelType w:val="multilevel"/>
    <w:tmpl w:val="43D6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73F4C"/>
    <w:multiLevelType w:val="hybridMultilevel"/>
    <w:tmpl w:val="AD727BD8"/>
    <w:lvl w:ilvl="0" w:tplc="A54CFF66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264EF"/>
    <w:multiLevelType w:val="hybridMultilevel"/>
    <w:tmpl w:val="DD0A470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08B4831"/>
    <w:multiLevelType w:val="hybridMultilevel"/>
    <w:tmpl w:val="98E4DC5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597045F"/>
    <w:multiLevelType w:val="hybridMultilevel"/>
    <w:tmpl w:val="29EA4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F780D"/>
    <w:multiLevelType w:val="multilevel"/>
    <w:tmpl w:val="A38C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DD403F"/>
    <w:multiLevelType w:val="multilevel"/>
    <w:tmpl w:val="F0D0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5C5B07"/>
    <w:multiLevelType w:val="hybridMultilevel"/>
    <w:tmpl w:val="BB8676EC"/>
    <w:lvl w:ilvl="0" w:tplc="7748962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CC6108"/>
    <w:multiLevelType w:val="hybridMultilevel"/>
    <w:tmpl w:val="6178D13C"/>
    <w:lvl w:ilvl="0" w:tplc="7748962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4A668D"/>
    <w:multiLevelType w:val="hybridMultilevel"/>
    <w:tmpl w:val="3F32E1FA"/>
    <w:lvl w:ilvl="0" w:tplc="CD88962A">
      <w:numFmt w:val="bullet"/>
      <w:lvlText w:val=""/>
      <w:lvlJc w:val="left"/>
      <w:pPr>
        <w:ind w:left="720" w:hanging="360"/>
      </w:pPr>
      <w:rPr>
        <w:rFonts w:ascii="Symbol" w:eastAsiaTheme="minorEastAsia" w:hAnsi="Symbol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237891"/>
    <w:multiLevelType w:val="hybridMultilevel"/>
    <w:tmpl w:val="DB54DA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163C0"/>
    <w:multiLevelType w:val="multilevel"/>
    <w:tmpl w:val="F8823A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582F47"/>
    <w:multiLevelType w:val="multilevel"/>
    <w:tmpl w:val="CD98EE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9C5F85"/>
    <w:multiLevelType w:val="multilevel"/>
    <w:tmpl w:val="6B78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66471F"/>
    <w:multiLevelType w:val="hybridMultilevel"/>
    <w:tmpl w:val="6F5448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16B184B"/>
    <w:multiLevelType w:val="hybridMultilevel"/>
    <w:tmpl w:val="5A9EB4F0"/>
    <w:lvl w:ilvl="0" w:tplc="0409000F">
      <w:start w:val="1"/>
      <w:numFmt w:val="decimal"/>
      <w:lvlText w:val="%1."/>
      <w:lvlJc w:val="left"/>
      <w:pPr>
        <w:ind w:left="163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4F315D5"/>
    <w:multiLevelType w:val="hybridMultilevel"/>
    <w:tmpl w:val="B3844772"/>
    <w:lvl w:ilvl="0" w:tplc="D1309BF6">
      <w:start w:val="8273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67985"/>
    <w:multiLevelType w:val="hybridMultilevel"/>
    <w:tmpl w:val="634E084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0C005E"/>
    <w:multiLevelType w:val="hybridMultilevel"/>
    <w:tmpl w:val="6620652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C8D3F2C"/>
    <w:multiLevelType w:val="multilevel"/>
    <w:tmpl w:val="6778F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707367"/>
    <w:multiLevelType w:val="hybridMultilevel"/>
    <w:tmpl w:val="4A8C63AA"/>
    <w:lvl w:ilvl="0" w:tplc="E3C24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012C3"/>
    <w:multiLevelType w:val="multilevel"/>
    <w:tmpl w:val="F278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D15580"/>
    <w:multiLevelType w:val="hybridMultilevel"/>
    <w:tmpl w:val="B4769516"/>
    <w:lvl w:ilvl="0" w:tplc="7748962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33C0482"/>
    <w:multiLevelType w:val="hybridMultilevel"/>
    <w:tmpl w:val="1CB6D95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9D07923"/>
    <w:multiLevelType w:val="multilevel"/>
    <w:tmpl w:val="2E445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353CB3"/>
    <w:multiLevelType w:val="hybridMultilevel"/>
    <w:tmpl w:val="DC36A7A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03E2901"/>
    <w:multiLevelType w:val="hybridMultilevel"/>
    <w:tmpl w:val="79C4EBEC"/>
    <w:lvl w:ilvl="0" w:tplc="7748962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584C06"/>
    <w:multiLevelType w:val="hybridMultilevel"/>
    <w:tmpl w:val="1FD23E56"/>
    <w:lvl w:ilvl="0" w:tplc="E5D84576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F4CBA"/>
    <w:multiLevelType w:val="hybridMultilevel"/>
    <w:tmpl w:val="CDB8B0DE"/>
    <w:lvl w:ilvl="0" w:tplc="3BB85016">
      <w:numFmt w:val="bullet"/>
      <w:lvlText w:val=""/>
      <w:lvlJc w:val="left"/>
      <w:pPr>
        <w:ind w:left="720" w:hanging="360"/>
      </w:pPr>
      <w:rPr>
        <w:rFonts w:ascii="Symbol" w:eastAsiaTheme="minorEastAsia" w:hAnsi="Symbol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76FF4"/>
    <w:multiLevelType w:val="hybridMultilevel"/>
    <w:tmpl w:val="4F46A7DE"/>
    <w:lvl w:ilvl="0" w:tplc="7748962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7CE3932"/>
    <w:multiLevelType w:val="hybridMultilevel"/>
    <w:tmpl w:val="EC7C120A"/>
    <w:lvl w:ilvl="0" w:tplc="7748962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6A28D6"/>
    <w:multiLevelType w:val="multilevel"/>
    <w:tmpl w:val="B8C258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F34189D"/>
    <w:multiLevelType w:val="hybridMultilevel"/>
    <w:tmpl w:val="D2708CB0"/>
    <w:lvl w:ilvl="0" w:tplc="7748962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15F072B"/>
    <w:multiLevelType w:val="hybridMultilevel"/>
    <w:tmpl w:val="FAAE7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D63F16"/>
    <w:multiLevelType w:val="multilevel"/>
    <w:tmpl w:val="E976D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F838FB"/>
    <w:multiLevelType w:val="hybridMultilevel"/>
    <w:tmpl w:val="70504A2C"/>
    <w:lvl w:ilvl="0" w:tplc="7748962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362E99"/>
    <w:multiLevelType w:val="hybridMultilevel"/>
    <w:tmpl w:val="03F64FE8"/>
    <w:lvl w:ilvl="0" w:tplc="238C381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0" w15:restartNumberingAfterBreak="0">
    <w:nsid w:val="77C802B5"/>
    <w:multiLevelType w:val="hybridMultilevel"/>
    <w:tmpl w:val="1E5AD090"/>
    <w:lvl w:ilvl="0" w:tplc="7748962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0"/>
  </w:num>
  <w:num w:numId="4">
    <w:abstractNumId w:val="0"/>
  </w:num>
  <w:num w:numId="5">
    <w:abstractNumId w:val="19"/>
  </w:num>
  <w:num w:numId="6">
    <w:abstractNumId w:val="18"/>
  </w:num>
  <w:num w:numId="7">
    <w:abstractNumId w:val="2"/>
  </w:num>
  <w:num w:numId="8">
    <w:abstractNumId w:val="12"/>
  </w:num>
  <w:num w:numId="9">
    <w:abstractNumId w:val="31"/>
  </w:num>
  <w:num w:numId="10">
    <w:abstractNumId w:val="8"/>
  </w:num>
  <w:num w:numId="11">
    <w:abstractNumId w:val="24"/>
  </w:num>
  <w:num w:numId="12">
    <w:abstractNumId w:val="27"/>
  </w:num>
  <w:num w:numId="13">
    <w:abstractNumId w:val="16"/>
  </w:num>
  <w:num w:numId="14">
    <w:abstractNumId w:val="37"/>
  </w:num>
  <w:num w:numId="15">
    <w:abstractNumId w:val="3"/>
  </w:num>
  <w:num w:numId="16">
    <w:abstractNumId w:val="22"/>
  </w:num>
  <w:num w:numId="17">
    <w:abstractNumId w:val="9"/>
  </w:num>
  <w:num w:numId="18">
    <w:abstractNumId w:val="23"/>
  </w:num>
  <w:num w:numId="19">
    <w:abstractNumId w:val="39"/>
  </w:num>
  <w:num w:numId="20">
    <w:abstractNumId w:val="34"/>
  </w:num>
  <w:num w:numId="21">
    <w:abstractNumId w:val="13"/>
  </w:num>
  <w:num w:numId="22">
    <w:abstractNumId w:val="17"/>
  </w:num>
  <w:num w:numId="23">
    <w:abstractNumId w:val="14"/>
  </w:num>
  <w:num w:numId="24">
    <w:abstractNumId w:val="15"/>
  </w:num>
  <w:num w:numId="25">
    <w:abstractNumId w:val="20"/>
  </w:num>
  <w:num w:numId="26">
    <w:abstractNumId w:val="21"/>
  </w:num>
  <w:num w:numId="27">
    <w:abstractNumId w:val="5"/>
  </w:num>
  <w:num w:numId="28">
    <w:abstractNumId w:val="6"/>
  </w:num>
  <w:num w:numId="29">
    <w:abstractNumId w:val="28"/>
  </w:num>
  <w:num w:numId="30">
    <w:abstractNumId w:val="26"/>
  </w:num>
  <w:num w:numId="31">
    <w:abstractNumId w:val="36"/>
  </w:num>
  <w:num w:numId="32">
    <w:abstractNumId w:val="10"/>
  </w:num>
  <w:num w:numId="33">
    <w:abstractNumId w:val="40"/>
  </w:num>
  <w:num w:numId="34">
    <w:abstractNumId w:val="35"/>
  </w:num>
  <w:num w:numId="35">
    <w:abstractNumId w:val="25"/>
  </w:num>
  <w:num w:numId="36">
    <w:abstractNumId w:val="29"/>
  </w:num>
  <w:num w:numId="37">
    <w:abstractNumId w:val="38"/>
  </w:num>
  <w:num w:numId="38">
    <w:abstractNumId w:val="33"/>
  </w:num>
  <w:num w:numId="39">
    <w:abstractNumId w:val="7"/>
  </w:num>
  <w:num w:numId="40">
    <w:abstractNumId w:val="11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ar-SA" w:vendorID="64" w:dllVersion="6" w:nlCheck="1" w:checkStyle="0"/>
  <w:activeWritingStyle w:appName="MSWord" w:lang="ar-JO" w:vendorID="64" w:dllVersion="6" w:nlCheck="1" w:checkStyle="0"/>
  <w:activeWritingStyle w:appName="MSWord" w:lang="ar-IQ" w:vendorID="64" w:dllVersion="6" w:nlCheck="1" w:checkStyle="0"/>
  <w:activeWritingStyle w:appName="MSWord" w:lang="ar-EG" w:vendorID="64" w:dllVersion="6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ar-SA" w:vendorID="64" w:dllVersion="131078" w:nlCheck="1" w:checkStyle="0"/>
  <w:activeWritingStyle w:appName="MSWord" w:lang="ar-EG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0BC"/>
    <w:rsid w:val="00003DB3"/>
    <w:rsid w:val="00010801"/>
    <w:rsid w:val="00011A28"/>
    <w:rsid w:val="00013964"/>
    <w:rsid w:val="000150C8"/>
    <w:rsid w:val="00022EB3"/>
    <w:rsid w:val="000234ED"/>
    <w:rsid w:val="00027C3E"/>
    <w:rsid w:val="00030876"/>
    <w:rsid w:val="00030E16"/>
    <w:rsid w:val="00031FF7"/>
    <w:rsid w:val="00041C2A"/>
    <w:rsid w:val="00042E6A"/>
    <w:rsid w:val="00054DC1"/>
    <w:rsid w:val="00055DEB"/>
    <w:rsid w:val="0005751F"/>
    <w:rsid w:val="00063A54"/>
    <w:rsid w:val="00074A7D"/>
    <w:rsid w:val="00077410"/>
    <w:rsid w:val="00085817"/>
    <w:rsid w:val="0008592E"/>
    <w:rsid w:val="000C2D73"/>
    <w:rsid w:val="000D4250"/>
    <w:rsid w:val="000D7903"/>
    <w:rsid w:val="000D7FF8"/>
    <w:rsid w:val="00101C5A"/>
    <w:rsid w:val="0011138D"/>
    <w:rsid w:val="00111959"/>
    <w:rsid w:val="00112D14"/>
    <w:rsid w:val="0011599D"/>
    <w:rsid w:val="00115A92"/>
    <w:rsid w:val="00116F45"/>
    <w:rsid w:val="00130D58"/>
    <w:rsid w:val="001311F3"/>
    <w:rsid w:val="001430C8"/>
    <w:rsid w:val="00145633"/>
    <w:rsid w:val="00145A52"/>
    <w:rsid w:val="00161E56"/>
    <w:rsid w:val="00164381"/>
    <w:rsid w:val="0016547E"/>
    <w:rsid w:val="00165891"/>
    <w:rsid w:val="001663E6"/>
    <w:rsid w:val="00172CCE"/>
    <w:rsid w:val="00175EBA"/>
    <w:rsid w:val="00183497"/>
    <w:rsid w:val="001A535E"/>
    <w:rsid w:val="001B5D2A"/>
    <w:rsid w:val="001B5FF3"/>
    <w:rsid w:val="001C55AB"/>
    <w:rsid w:val="001C7590"/>
    <w:rsid w:val="001C7FEB"/>
    <w:rsid w:val="001D0700"/>
    <w:rsid w:val="001E6349"/>
    <w:rsid w:val="001F19B1"/>
    <w:rsid w:val="00205781"/>
    <w:rsid w:val="002107C7"/>
    <w:rsid w:val="0021181D"/>
    <w:rsid w:val="002150A2"/>
    <w:rsid w:val="00223A3B"/>
    <w:rsid w:val="00230387"/>
    <w:rsid w:val="002451A1"/>
    <w:rsid w:val="00251E69"/>
    <w:rsid w:val="00262624"/>
    <w:rsid w:val="00262D64"/>
    <w:rsid w:val="0026358F"/>
    <w:rsid w:val="0027086F"/>
    <w:rsid w:val="002721FF"/>
    <w:rsid w:val="00276E1F"/>
    <w:rsid w:val="00283629"/>
    <w:rsid w:val="00285133"/>
    <w:rsid w:val="00286B0C"/>
    <w:rsid w:val="002B6EA7"/>
    <w:rsid w:val="002B78D8"/>
    <w:rsid w:val="002D6056"/>
    <w:rsid w:val="002D60BC"/>
    <w:rsid w:val="002E37FB"/>
    <w:rsid w:val="002F34F6"/>
    <w:rsid w:val="00301FE9"/>
    <w:rsid w:val="003304E7"/>
    <w:rsid w:val="00334263"/>
    <w:rsid w:val="00340AFC"/>
    <w:rsid w:val="00350398"/>
    <w:rsid w:val="00364C9E"/>
    <w:rsid w:val="003A5FAF"/>
    <w:rsid w:val="003C65A3"/>
    <w:rsid w:val="003D0FB6"/>
    <w:rsid w:val="003F3369"/>
    <w:rsid w:val="00412304"/>
    <w:rsid w:val="00412DE7"/>
    <w:rsid w:val="004169FD"/>
    <w:rsid w:val="0042707E"/>
    <w:rsid w:val="00445A08"/>
    <w:rsid w:val="00445BFB"/>
    <w:rsid w:val="004529B5"/>
    <w:rsid w:val="00454B8B"/>
    <w:rsid w:val="00461B03"/>
    <w:rsid w:val="00467412"/>
    <w:rsid w:val="004828A6"/>
    <w:rsid w:val="004914A4"/>
    <w:rsid w:val="004C7D76"/>
    <w:rsid w:val="00507E33"/>
    <w:rsid w:val="0051146F"/>
    <w:rsid w:val="00515D06"/>
    <w:rsid w:val="00531DA1"/>
    <w:rsid w:val="005467C2"/>
    <w:rsid w:val="00554499"/>
    <w:rsid w:val="00556580"/>
    <w:rsid w:val="0055687C"/>
    <w:rsid w:val="005819A2"/>
    <w:rsid w:val="00582EE2"/>
    <w:rsid w:val="0059344D"/>
    <w:rsid w:val="00595ADC"/>
    <w:rsid w:val="005A609B"/>
    <w:rsid w:val="005C06C8"/>
    <w:rsid w:val="005C07DB"/>
    <w:rsid w:val="005C1B10"/>
    <w:rsid w:val="005D45F4"/>
    <w:rsid w:val="005D72EF"/>
    <w:rsid w:val="005E045C"/>
    <w:rsid w:val="005E3343"/>
    <w:rsid w:val="005E62F3"/>
    <w:rsid w:val="005F03F6"/>
    <w:rsid w:val="005F2DCC"/>
    <w:rsid w:val="005F3967"/>
    <w:rsid w:val="005F679B"/>
    <w:rsid w:val="006216F2"/>
    <w:rsid w:val="00622C25"/>
    <w:rsid w:val="00651D0A"/>
    <w:rsid w:val="006532EC"/>
    <w:rsid w:val="00654FE5"/>
    <w:rsid w:val="00656E34"/>
    <w:rsid w:val="00680EBC"/>
    <w:rsid w:val="00680F62"/>
    <w:rsid w:val="00690EA4"/>
    <w:rsid w:val="00691D96"/>
    <w:rsid w:val="006B3E6B"/>
    <w:rsid w:val="006C54DC"/>
    <w:rsid w:val="006D4E3D"/>
    <w:rsid w:val="006E2621"/>
    <w:rsid w:val="006F6FE4"/>
    <w:rsid w:val="00704D8B"/>
    <w:rsid w:val="00715FAB"/>
    <w:rsid w:val="00732E0C"/>
    <w:rsid w:val="007504D9"/>
    <w:rsid w:val="00757B09"/>
    <w:rsid w:val="007637FA"/>
    <w:rsid w:val="00767BC4"/>
    <w:rsid w:val="0077034E"/>
    <w:rsid w:val="007719D2"/>
    <w:rsid w:val="007766D4"/>
    <w:rsid w:val="007938E8"/>
    <w:rsid w:val="00795926"/>
    <w:rsid w:val="007A0FC9"/>
    <w:rsid w:val="007A200E"/>
    <w:rsid w:val="007B2471"/>
    <w:rsid w:val="007B7359"/>
    <w:rsid w:val="007C0382"/>
    <w:rsid w:val="007C0DCF"/>
    <w:rsid w:val="007C5273"/>
    <w:rsid w:val="007C7735"/>
    <w:rsid w:val="007D2986"/>
    <w:rsid w:val="007E099C"/>
    <w:rsid w:val="007F0144"/>
    <w:rsid w:val="007F1428"/>
    <w:rsid w:val="007F73A0"/>
    <w:rsid w:val="00803F34"/>
    <w:rsid w:val="008045F4"/>
    <w:rsid w:val="00807BAC"/>
    <w:rsid w:val="0083721D"/>
    <w:rsid w:val="00851104"/>
    <w:rsid w:val="00852C1E"/>
    <w:rsid w:val="00864843"/>
    <w:rsid w:val="008709BB"/>
    <w:rsid w:val="0088068D"/>
    <w:rsid w:val="00890ADB"/>
    <w:rsid w:val="00892251"/>
    <w:rsid w:val="0089351D"/>
    <w:rsid w:val="008C76E3"/>
    <w:rsid w:val="008D15D3"/>
    <w:rsid w:val="008D1E9D"/>
    <w:rsid w:val="008E02D4"/>
    <w:rsid w:val="00905216"/>
    <w:rsid w:val="00916DB2"/>
    <w:rsid w:val="009261C6"/>
    <w:rsid w:val="00940242"/>
    <w:rsid w:val="00945CA3"/>
    <w:rsid w:val="009504AB"/>
    <w:rsid w:val="00950EA4"/>
    <w:rsid w:val="0097403F"/>
    <w:rsid w:val="00976C14"/>
    <w:rsid w:val="009957CC"/>
    <w:rsid w:val="009C4548"/>
    <w:rsid w:val="009D217C"/>
    <w:rsid w:val="009D3969"/>
    <w:rsid w:val="009E5D28"/>
    <w:rsid w:val="009F5166"/>
    <w:rsid w:val="009F6197"/>
    <w:rsid w:val="00A0304A"/>
    <w:rsid w:val="00A03384"/>
    <w:rsid w:val="00A10231"/>
    <w:rsid w:val="00A22D0E"/>
    <w:rsid w:val="00A3203A"/>
    <w:rsid w:val="00A35AB5"/>
    <w:rsid w:val="00A41244"/>
    <w:rsid w:val="00A430A1"/>
    <w:rsid w:val="00A44365"/>
    <w:rsid w:val="00A542A6"/>
    <w:rsid w:val="00A665EA"/>
    <w:rsid w:val="00A7077C"/>
    <w:rsid w:val="00A87944"/>
    <w:rsid w:val="00AA0066"/>
    <w:rsid w:val="00AB1895"/>
    <w:rsid w:val="00AC2DCB"/>
    <w:rsid w:val="00AC34D7"/>
    <w:rsid w:val="00AE0F77"/>
    <w:rsid w:val="00AE338F"/>
    <w:rsid w:val="00B0711C"/>
    <w:rsid w:val="00B10D74"/>
    <w:rsid w:val="00B2005A"/>
    <w:rsid w:val="00B365F4"/>
    <w:rsid w:val="00B4159C"/>
    <w:rsid w:val="00B54B5F"/>
    <w:rsid w:val="00B57E27"/>
    <w:rsid w:val="00B63167"/>
    <w:rsid w:val="00B64749"/>
    <w:rsid w:val="00B761A6"/>
    <w:rsid w:val="00B809BC"/>
    <w:rsid w:val="00B92CB7"/>
    <w:rsid w:val="00BA1245"/>
    <w:rsid w:val="00BA38B2"/>
    <w:rsid w:val="00BE734E"/>
    <w:rsid w:val="00C1104D"/>
    <w:rsid w:val="00C131AC"/>
    <w:rsid w:val="00C25198"/>
    <w:rsid w:val="00C40192"/>
    <w:rsid w:val="00C4405C"/>
    <w:rsid w:val="00C6068D"/>
    <w:rsid w:val="00C651C2"/>
    <w:rsid w:val="00C6714C"/>
    <w:rsid w:val="00C67E67"/>
    <w:rsid w:val="00C737FD"/>
    <w:rsid w:val="00C81621"/>
    <w:rsid w:val="00C83306"/>
    <w:rsid w:val="00C93057"/>
    <w:rsid w:val="00CA1EDD"/>
    <w:rsid w:val="00CA44EE"/>
    <w:rsid w:val="00CC0E8F"/>
    <w:rsid w:val="00CC1207"/>
    <w:rsid w:val="00CC76EF"/>
    <w:rsid w:val="00CD17C5"/>
    <w:rsid w:val="00CF3106"/>
    <w:rsid w:val="00CF5553"/>
    <w:rsid w:val="00D17AE1"/>
    <w:rsid w:val="00D256E1"/>
    <w:rsid w:val="00D26FF2"/>
    <w:rsid w:val="00D36026"/>
    <w:rsid w:val="00D427B5"/>
    <w:rsid w:val="00D64349"/>
    <w:rsid w:val="00D64C12"/>
    <w:rsid w:val="00D7276C"/>
    <w:rsid w:val="00DC1F5A"/>
    <w:rsid w:val="00DD3D4A"/>
    <w:rsid w:val="00E04DF6"/>
    <w:rsid w:val="00E12E75"/>
    <w:rsid w:val="00E1646E"/>
    <w:rsid w:val="00E246F4"/>
    <w:rsid w:val="00E25061"/>
    <w:rsid w:val="00E357A4"/>
    <w:rsid w:val="00E50CBC"/>
    <w:rsid w:val="00E73B66"/>
    <w:rsid w:val="00E854A0"/>
    <w:rsid w:val="00E96306"/>
    <w:rsid w:val="00EA0CEB"/>
    <w:rsid w:val="00EB6142"/>
    <w:rsid w:val="00EE4807"/>
    <w:rsid w:val="00EF1034"/>
    <w:rsid w:val="00F01C1E"/>
    <w:rsid w:val="00F029FC"/>
    <w:rsid w:val="00F0681D"/>
    <w:rsid w:val="00F1440C"/>
    <w:rsid w:val="00F37AF3"/>
    <w:rsid w:val="00F435DD"/>
    <w:rsid w:val="00F43B4C"/>
    <w:rsid w:val="00F47105"/>
    <w:rsid w:val="00F575A8"/>
    <w:rsid w:val="00F80C8B"/>
    <w:rsid w:val="00F86018"/>
    <w:rsid w:val="00F96134"/>
    <w:rsid w:val="00FB01EB"/>
    <w:rsid w:val="00FC00BB"/>
    <w:rsid w:val="00FC0C6E"/>
    <w:rsid w:val="00FD1282"/>
    <w:rsid w:val="00FD6D98"/>
    <w:rsid w:val="00FD7900"/>
    <w:rsid w:val="00FE326B"/>
    <w:rsid w:val="00FE5E1D"/>
    <w:rsid w:val="00FE7B0D"/>
    <w:rsid w:val="00FF780D"/>
    <w:rsid w:val="00FF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F283CDE"/>
  <w15:chartTrackingRefBased/>
  <w15:docId w15:val="{F9597213-0ACE-41D5-B198-BC0B613F4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FC9"/>
    <w:pPr>
      <w:overflowPunct w:val="0"/>
      <w:autoSpaceDE w:val="0"/>
      <w:autoSpaceDN w:val="0"/>
      <w:bidi/>
      <w:adjustRightInd w:val="0"/>
      <w:spacing w:after="0" w:line="240" w:lineRule="auto"/>
      <w:textAlignment w:val="baseline"/>
    </w:pPr>
    <w:rPr>
      <w:rFonts w:ascii="Times New Roman" w:eastAsia="Times New Roman" w:hAnsi="Times New Roman" w:cs="Traditional Arabic"/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50EA4"/>
    <w:pPr>
      <w:keepNext/>
      <w:keepLines/>
      <w:spacing w:before="240"/>
      <w:outlineLvl w:val="0"/>
    </w:pPr>
    <w:rPr>
      <w:rFonts w:asciiTheme="majorBidi" w:eastAsiaTheme="majorEastAsia" w:hAnsiTheme="majorBidi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0C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3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381"/>
  </w:style>
  <w:style w:type="paragraph" w:styleId="Footer">
    <w:name w:val="footer"/>
    <w:basedOn w:val="Normal"/>
    <w:link w:val="FooterChar"/>
    <w:uiPriority w:val="99"/>
    <w:unhideWhenUsed/>
    <w:rsid w:val="001643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381"/>
  </w:style>
  <w:style w:type="table" w:styleId="TableGrid">
    <w:name w:val="Table Grid"/>
    <w:basedOn w:val="TableNormal"/>
    <w:uiPriority w:val="39"/>
    <w:rsid w:val="00164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A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AF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50EA4"/>
    <w:rPr>
      <w:rFonts w:asciiTheme="majorBidi" w:eastAsiaTheme="majorEastAsia" w:hAnsiTheme="majorBidi" w:cstheme="majorBidi"/>
      <w:b/>
      <w:color w:val="000000" w:themeColor="text1"/>
      <w:sz w:val="28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1311F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C0382"/>
    <w:rPr>
      <w:color w:val="808080"/>
    </w:rPr>
  </w:style>
  <w:style w:type="paragraph" w:styleId="NoSpacing">
    <w:name w:val="No Spacing"/>
    <w:uiPriority w:val="1"/>
    <w:qFormat/>
    <w:rsid w:val="00B809BC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A0C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5F2DCC"/>
    <w:rPr>
      <w:rFonts w:ascii="Times New Roman" w:eastAsia="Times New Roman" w:hAnsi="Times New Roman" w:cs="Traditional Arabic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zzam\Documents\Custom%20Office%20Templates\&#1575;&#1604;&#1578;&#1585;&#1608;&#1610;&#1587;&#15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26A52-F19A-4895-9237-D431B29B7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الترويسة</Template>
  <TotalTime>132</TotalTime>
  <Pages>4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Shorouq Azzam</dc:creator>
  <cp:keywords/>
  <dc:description/>
  <cp:lastModifiedBy>Lina Amro</cp:lastModifiedBy>
  <cp:revision>21</cp:revision>
  <cp:lastPrinted>2025-02-16T07:34:00Z</cp:lastPrinted>
  <dcterms:created xsi:type="dcterms:W3CDTF">2025-02-12T11:07:00Z</dcterms:created>
  <dcterms:modified xsi:type="dcterms:W3CDTF">2025-02-26T10:24:00Z</dcterms:modified>
</cp:coreProperties>
</file>