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1DE806" w14:textId="4C5AEC98" w:rsidR="00B54B5F" w:rsidRDefault="00B54B5F" w:rsidP="005F2DCC">
      <w:pPr>
        <w:tabs>
          <w:tab w:val="left" w:pos="1605"/>
        </w:tabs>
        <w:rPr>
          <w:rFonts w:ascii="Simplified Arabic" w:hAnsi="Simplified Arabic" w:cs="Simplified Arabic"/>
          <w:szCs w:val="24"/>
          <w:rtl/>
        </w:rPr>
      </w:pPr>
    </w:p>
    <w:p w14:paraId="1AEBDEFE" w14:textId="77777777" w:rsidR="00A1139A" w:rsidRPr="0035396F" w:rsidRDefault="00A1139A" w:rsidP="00A1139A">
      <w:pPr>
        <w:tabs>
          <w:tab w:val="left" w:pos="2235"/>
          <w:tab w:val="left" w:pos="4220"/>
        </w:tabs>
        <w:spacing w:after="360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35396F">
        <w:rPr>
          <w:rFonts w:ascii="Simplified Arabic" w:hAnsi="Simplified Arabic" w:cs="Simplified Arabic" w:hint="cs"/>
          <w:b/>
          <w:bCs/>
          <w:sz w:val="36"/>
          <w:szCs w:val="36"/>
          <w:rtl/>
        </w:rPr>
        <w:t>إقرار و</w:t>
      </w:r>
      <w:r w:rsidRPr="0035396F">
        <w:rPr>
          <w:rFonts w:ascii="Simplified Arabic" w:hAnsi="Simplified Arabic" w:cs="Simplified Arabic"/>
          <w:b/>
          <w:bCs/>
          <w:sz w:val="36"/>
          <w:szCs w:val="36"/>
          <w:rtl/>
        </w:rPr>
        <w:t>تعهد</w:t>
      </w:r>
    </w:p>
    <w:p w14:paraId="37D7CCEE" w14:textId="7EAFA83E" w:rsidR="006B2151" w:rsidRDefault="00A1139A" w:rsidP="00485138">
      <w:pPr>
        <w:tabs>
          <w:tab w:val="left" w:pos="4220"/>
        </w:tabs>
        <w:spacing w:line="276" w:lineRule="auto"/>
        <w:jc w:val="lowKashida"/>
        <w:rPr>
          <w:rFonts w:ascii="Simplified Arabic" w:hAnsi="Simplified Arabic" w:cs="Simplified Arabic"/>
          <w:sz w:val="28"/>
          <w:rtl/>
        </w:rPr>
      </w:pPr>
      <w:r w:rsidRPr="00FC29EF">
        <w:rPr>
          <w:rFonts w:ascii="Simplified Arabic" w:hAnsi="Simplified Arabic" w:cs="Simplified Arabic"/>
          <w:sz w:val="28"/>
          <w:rtl/>
        </w:rPr>
        <w:t xml:space="preserve">أنا </w:t>
      </w:r>
      <w:r w:rsidRPr="00FC29EF">
        <w:rPr>
          <w:rFonts w:ascii="Simplified Arabic" w:hAnsi="Simplified Arabic" w:cs="Simplified Arabic" w:hint="cs"/>
          <w:sz w:val="28"/>
          <w:rtl/>
        </w:rPr>
        <w:t>الموقع أدناه</w:t>
      </w:r>
      <w:r>
        <w:rPr>
          <w:rFonts w:ascii="Simplified Arabic" w:hAnsi="Simplified Arabic" w:cs="Simplified Arabic" w:hint="cs"/>
          <w:sz w:val="28"/>
          <w:rtl/>
        </w:rPr>
        <w:t xml:space="preserve"> </w:t>
      </w:r>
      <w:r w:rsidR="00C455A4">
        <w:rPr>
          <w:rFonts w:ascii="Simplified Arabic" w:hAnsi="Simplified Arabic" w:cs="Simplified Arabic" w:hint="cs"/>
          <w:sz w:val="28"/>
          <w:rtl/>
        </w:rPr>
        <w:t xml:space="preserve">(الباحث الرئيسي/الباحث المشارك) </w:t>
      </w:r>
      <w:r w:rsidRPr="00FC29EF">
        <w:rPr>
          <w:rFonts w:ascii="Simplified Arabic" w:hAnsi="Simplified Arabic" w:cs="Simplified Arabic" w:hint="cs"/>
          <w:sz w:val="28"/>
          <w:rtl/>
        </w:rPr>
        <w:t>أ</w:t>
      </w:r>
      <w:r w:rsidRPr="00FC29EF">
        <w:rPr>
          <w:rFonts w:ascii="Simplified Arabic" w:hAnsi="Simplified Arabic" w:cs="Simplified Arabic"/>
          <w:sz w:val="28"/>
          <w:rtl/>
        </w:rPr>
        <w:t xml:space="preserve">تعهد بان </w:t>
      </w:r>
      <w:r w:rsidRPr="00FC29EF">
        <w:rPr>
          <w:rFonts w:ascii="Simplified Arabic" w:hAnsi="Simplified Arabic" w:cs="Simplified Arabic" w:hint="cs"/>
          <w:sz w:val="28"/>
          <w:rtl/>
        </w:rPr>
        <w:t>البحث</w:t>
      </w:r>
      <w:r w:rsidRPr="00FC29EF">
        <w:rPr>
          <w:rFonts w:ascii="Simplified Arabic" w:hAnsi="Simplified Arabic" w:cs="Simplified Arabic"/>
          <w:sz w:val="28"/>
          <w:rtl/>
        </w:rPr>
        <w:t xml:space="preserve"> </w:t>
      </w:r>
      <w:r w:rsidR="00A513F7">
        <w:rPr>
          <w:rFonts w:ascii="Simplified Arabic" w:hAnsi="Simplified Arabic" w:cs="Simplified Arabic" w:hint="cs"/>
          <w:sz w:val="28"/>
          <w:rtl/>
        </w:rPr>
        <w:t>الذي يحمل</w:t>
      </w:r>
      <w:r w:rsidRPr="00FC29EF">
        <w:rPr>
          <w:rFonts w:ascii="Simplified Arabic" w:hAnsi="Simplified Arabic" w:cs="Simplified Arabic"/>
          <w:sz w:val="28"/>
          <w:rtl/>
        </w:rPr>
        <w:t xml:space="preserve"> </w:t>
      </w:r>
      <w:r w:rsidR="00A513F7">
        <w:rPr>
          <w:rFonts w:ascii="Simplified Arabic" w:hAnsi="Simplified Arabic" w:cs="Simplified Arabic" w:hint="cs"/>
          <w:sz w:val="28"/>
          <w:rtl/>
        </w:rPr>
        <w:t>عنوان</w:t>
      </w:r>
      <w:r w:rsidRPr="00FC29EF">
        <w:rPr>
          <w:rFonts w:ascii="Simplified Arabic" w:hAnsi="Simplified Arabic" w:cs="Simplified Arabic" w:hint="cs"/>
          <w:sz w:val="28"/>
          <w:rtl/>
        </w:rPr>
        <w:t xml:space="preserve">: </w:t>
      </w:r>
      <w:r w:rsidR="001147B1">
        <w:rPr>
          <w:rFonts w:ascii="Simplified Arabic" w:hAnsi="Simplified Arabic" w:cs="Simplified Arabic" w:hint="cs"/>
          <w:sz w:val="28"/>
          <w:rtl/>
        </w:rPr>
        <w:t>_________________________________________</w:t>
      </w:r>
      <w:r w:rsidRPr="00FC29EF">
        <w:rPr>
          <w:rFonts w:ascii="Simplified Arabic" w:hAnsi="Simplified Arabic" w:cs="Simplified Arabic" w:hint="cs"/>
          <w:sz w:val="28"/>
          <w:rtl/>
        </w:rPr>
        <w:t xml:space="preserve"> </w:t>
      </w:r>
      <w:r w:rsidRPr="00FC29EF">
        <w:rPr>
          <w:rFonts w:ascii="Simplified Arabic" w:hAnsi="Simplified Arabic" w:cs="Simplified Arabic"/>
          <w:sz w:val="28"/>
          <w:rtl/>
        </w:rPr>
        <w:t xml:space="preserve">لم </w:t>
      </w:r>
      <w:r w:rsidR="00A513F7">
        <w:rPr>
          <w:rFonts w:ascii="Simplified Arabic" w:hAnsi="Simplified Arabic" w:cs="Simplified Arabic" w:hint="cs"/>
          <w:sz w:val="28"/>
          <w:rtl/>
        </w:rPr>
        <w:t>يتم نشره</w:t>
      </w:r>
      <w:r w:rsidRPr="00FC29EF">
        <w:rPr>
          <w:rFonts w:ascii="Simplified Arabic" w:hAnsi="Simplified Arabic" w:cs="Simplified Arabic"/>
          <w:sz w:val="28"/>
          <w:rtl/>
        </w:rPr>
        <w:t xml:space="preserve"> سابقاً </w:t>
      </w:r>
      <w:r w:rsidR="00992F0E">
        <w:rPr>
          <w:rFonts w:ascii="Simplified Arabic" w:hAnsi="Simplified Arabic" w:cs="Simplified Arabic" w:hint="cs"/>
          <w:sz w:val="28"/>
          <w:rtl/>
          <w:lang w:bidi="ar-IQ"/>
        </w:rPr>
        <w:t xml:space="preserve">من خلال أي وسيلة سواء كانت </w:t>
      </w:r>
      <w:r w:rsidR="00992F0E">
        <w:rPr>
          <w:rFonts w:ascii="Simplified Arabic" w:hAnsi="Simplified Arabic" w:cs="Simplified Arabic" w:hint="cs"/>
          <w:sz w:val="28"/>
          <w:rtl/>
        </w:rPr>
        <w:t>ورقية أو إلكترونية،</w:t>
      </w:r>
      <w:r w:rsidRPr="00FC29EF">
        <w:rPr>
          <w:rFonts w:ascii="Simplified Arabic" w:hAnsi="Simplified Arabic" w:cs="Simplified Arabic"/>
          <w:sz w:val="28"/>
          <w:rtl/>
        </w:rPr>
        <w:t xml:space="preserve"> ولم يرسل إلى أي مجلة أو جهة علمية أخرى </w:t>
      </w:r>
      <w:r w:rsidR="00C455A4">
        <w:rPr>
          <w:rFonts w:ascii="Simplified Arabic" w:hAnsi="Simplified Arabic" w:cs="Simplified Arabic" w:hint="cs"/>
          <w:sz w:val="28"/>
          <w:rtl/>
        </w:rPr>
        <w:t>بهدف</w:t>
      </w:r>
      <w:r w:rsidRPr="00FC29EF">
        <w:rPr>
          <w:rFonts w:ascii="Simplified Arabic" w:hAnsi="Simplified Arabic" w:cs="Simplified Arabic"/>
          <w:sz w:val="28"/>
          <w:rtl/>
        </w:rPr>
        <w:t xml:space="preserve"> النشر، وألتزم بنشره في "مجلة </w:t>
      </w:r>
      <w:r w:rsidR="00022D8A">
        <w:rPr>
          <w:rFonts w:ascii="Simplified Arabic" w:hAnsi="Simplified Arabic" w:cs="Simplified Arabic" w:hint="cs"/>
          <w:sz w:val="28"/>
          <w:rtl/>
        </w:rPr>
        <w:t>ديوان الجريدة الرسمية للأبحاث القانونية</w:t>
      </w:r>
      <w:r w:rsidRPr="00FC29EF">
        <w:rPr>
          <w:rFonts w:ascii="Simplified Arabic" w:hAnsi="Simplified Arabic" w:cs="Simplified Arabic"/>
          <w:sz w:val="28"/>
          <w:rtl/>
        </w:rPr>
        <w:t xml:space="preserve">" </w:t>
      </w:r>
      <w:r>
        <w:rPr>
          <w:rFonts w:ascii="Simplified Arabic" w:hAnsi="Simplified Arabic" w:cs="Simplified Arabic" w:hint="cs"/>
          <w:sz w:val="28"/>
          <w:rtl/>
        </w:rPr>
        <w:t xml:space="preserve">حسب </w:t>
      </w:r>
      <w:r w:rsidR="00022D8A">
        <w:rPr>
          <w:rFonts w:ascii="Simplified Arabic" w:hAnsi="Simplified Arabic" w:cs="Simplified Arabic" w:hint="cs"/>
          <w:sz w:val="28"/>
          <w:rtl/>
        </w:rPr>
        <w:t>سياسات و</w:t>
      </w:r>
      <w:r>
        <w:rPr>
          <w:rFonts w:ascii="Simplified Arabic" w:hAnsi="Simplified Arabic" w:cs="Simplified Arabic" w:hint="cs"/>
          <w:sz w:val="28"/>
          <w:rtl/>
        </w:rPr>
        <w:t xml:space="preserve">تعليمات المجلة </w:t>
      </w:r>
      <w:r w:rsidRPr="00FC29EF">
        <w:rPr>
          <w:rFonts w:ascii="Simplified Arabic" w:hAnsi="Simplified Arabic" w:cs="Simplified Arabic"/>
          <w:sz w:val="28"/>
          <w:rtl/>
        </w:rPr>
        <w:t xml:space="preserve">في حال قبوله، </w:t>
      </w:r>
      <w:r w:rsidR="00C455A4">
        <w:rPr>
          <w:rFonts w:ascii="Simplified Arabic" w:hAnsi="Simplified Arabic" w:cs="Simplified Arabic" w:hint="cs"/>
          <w:sz w:val="28"/>
          <w:rtl/>
        </w:rPr>
        <w:t>وأنني</w:t>
      </w:r>
      <w:r w:rsidRPr="00FC29EF">
        <w:rPr>
          <w:rFonts w:ascii="Simplified Arabic" w:hAnsi="Simplified Arabic" w:cs="Simplified Arabic"/>
          <w:sz w:val="28"/>
          <w:rtl/>
        </w:rPr>
        <w:t xml:space="preserve"> أتحمل كافة المسؤولية القانونية المترتبة </w:t>
      </w:r>
      <w:r w:rsidR="00C455A4">
        <w:rPr>
          <w:rFonts w:ascii="Simplified Arabic" w:hAnsi="Simplified Arabic" w:cs="Simplified Arabic" w:hint="cs"/>
          <w:sz w:val="28"/>
          <w:rtl/>
        </w:rPr>
        <w:t xml:space="preserve">على ذلك </w:t>
      </w:r>
      <w:r w:rsidRPr="00FC29EF">
        <w:rPr>
          <w:rFonts w:ascii="Simplified Arabic" w:hAnsi="Simplified Arabic" w:cs="Simplified Arabic"/>
          <w:sz w:val="28"/>
          <w:rtl/>
        </w:rPr>
        <w:t>إذا ظهر الأمر خلاف</w:t>
      </w:r>
      <w:r>
        <w:rPr>
          <w:rFonts w:ascii="Simplified Arabic" w:hAnsi="Simplified Arabic" w:cs="Simplified Arabic" w:hint="cs"/>
          <w:sz w:val="28"/>
          <w:rtl/>
        </w:rPr>
        <w:t>اً</w:t>
      </w:r>
      <w:r w:rsidRPr="00FC29EF">
        <w:rPr>
          <w:rFonts w:ascii="Simplified Arabic" w:hAnsi="Simplified Arabic" w:cs="Simplified Arabic"/>
          <w:sz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rtl/>
        </w:rPr>
        <w:t>ل</w:t>
      </w:r>
      <w:r w:rsidRPr="00FC29EF">
        <w:rPr>
          <w:rFonts w:ascii="Simplified Arabic" w:hAnsi="Simplified Arabic" w:cs="Simplified Arabic"/>
          <w:sz w:val="28"/>
          <w:rtl/>
        </w:rPr>
        <w:t>ذلك.</w:t>
      </w:r>
      <w:r w:rsidR="00C80557">
        <w:rPr>
          <w:rFonts w:ascii="Simplified Arabic" w:hAnsi="Simplified Arabic" w:cs="Simplified Arabic" w:hint="cs"/>
          <w:sz w:val="28"/>
          <w:rtl/>
        </w:rPr>
        <w:t xml:space="preserve"> وأوافق </w:t>
      </w:r>
      <w:r w:rsidR="00C80557" w:rsidRPr="00C80557">
        <w:rPr>
          <w:rFonts w:ascii="Simplified Arabic" w:hAnsi="Simplified Arabic" w:cs="Simplified Arabic" w:hint="cs"/>
          <w:sz w:val="28"/>
          <w:rtl/>
        </w:rPr>
        <w:t xml:space="preserve">على منح </w:t>
      </w:r>
      <w:r w:rsidR="00C80557">
        <w:rPr>
          <w:rFonts w:ascii="Simplified Arabic" w:hAnsi="Simplified Arabic" w:cs="Simplified Arabic" w:hint="cs"/>
          <w:sz w:val="28"/>
          <w:rtl/>
        </w:rPr>
        <w:t>المجلة</w:t>
      </w:r>
      <w:r w:rsidR="00C80557" w:rsidRPr="00C80557">
        <w:rPr>
          <w:rFonts w:ascii="Simplified Arabic" w:hAnsi="Simplified Arabic" w:cs="Simplified Arabic" w:hint="cs"/>
          <w:sz w:val="28"/>
          <w:rtl/>
        </w:rPr>
        <w:t xml:space="preserve"> </w:t>
      </w:r>
      <w:r w:rsidR="00485138">
        <w:rPr>
          <w:rFonts w:ascii="Simplified Arabic" w:hAnsi="Simplified Arabic" w:cs="Simplified Arabic" w:hint="cs"/>
          <w:sz w:val="28"/>
          <w:rtl/>
        </w:rPr>
        <w:t>الصلاحية</w:t>
      </w:r>
      <w:r w:rsidR="00C80557" w:rsidRPr="00C80557">
        <w:rPr>
          <w:rFonts w:ascii="Simplified Arabic" w:hAnsi="Simplified Arabic" w:cs="Simplified Arabic" w:hint="cs"/>
          <w:sz w:val="28"/>
          <w:rtl/>
        </w:rPr>
        <w:t xml:space="preserve"> بنشر البحث ورقيا </w:t>
      </w:r>
      <w:r w:rsidR="002835E5">
        <w:rPr>
          <w:rFonts w:ascii="Simplified Arabic" w:hAnsi="Simplified Arabic" w:cs="Simplified Arabic" w:hint="cs"/>
          <w:sz w:val="28"/>
          <w:rtl/>
        </w:rPr>
        <w:t>أ</w:t>
      </w:r>
      <w:r w:rsidR="00C80557" w:rsidRPr="00C80557">
        <w:rPr>
          <w:rFonts w:ascii="Simplified Arabic" w:hAnsi="Simplified Arabic" w:cs="Simplified Arabic" w:hint="cs"/>
          <w:sz w:val="28"/>
          <w:rtl/>
        </w:rPr>
        <w:t>و</w:t>
      </w:r>
      <w:r w:rsidR="002835E5">
        <w:rPr>
          <w:rFonts w:ascii="Simplified Arabic" w:hAnsi="Simplified Arabic" w:cs="Simplified Arabic" w:hint="cs"/>
          <w:sz w:val="28"/>
          <w:rtl/>
        </w:rPr>
        <w:t xml:space="preserve"> </w:t>
      </w:r>
      <w:r w:rsidR="00C455A4">
        <w:rPr>
          <w:rFonts w:ascii="Simplified Arabic" w:hAnsi="Simplified Arabic" w:cs="Simplified Arabic" w:hint="cs"/>
          <w:sz w:val="28"/>
          <w:rtl/>
        </w:rPr>
        <w:t>إ</w:t>
      </w:r>
      <w:r w:rsidR="00C80557" w:rsidRPr="00C80557">
        <w:rPr>
          <w:rFonts w:ascii="Simplified Arabic" w:hAnsi="Simplified Arabic" w:cs="Simplified Arabic" w:hint="cs"/>
          <w:sz w:val="28"/>
          <w:rtl/>
        </w:rPr>
        <w:t xml:space="preserve">لكترونيا عبر موقعها الإلكتروني وما تراه من </w:t>
      </w:r>
      <w:r w:rsidR="00992F0E">
        <w:rPr>
          <w:rFonts w:ascii="Simplified Arabic" w:hAnsi="Simplified Arabic" w:cs="Simplified Arabic" w:hint="cs"/>
          <w:sz w:val="28"/>
          <w:rtl/>
        </w:rPr>
        <w:t>طرق</w:t>
      </w:r>
      <w:r w:rsidR="00C80557" w:rsidRPr="00C80557">
        <w:rPr>
          <w:rFonts w:ascii="Simplified Arabic" w:hAnsi="Simplified Arabic" w:cs="Simplified Arabic" w:hint="cs"/>
          <w:sz w:val="28"/>
          <w:rtl/>
        </w:rPr>
        <w:t xml:space="preserve"> النشر العلمي.</w:t>
      </w:r>
    </w:p>
    <w:p w14:paraId="09940A83" w14:textId="77777777" w:rsidR="00C80557" w:rsidRPr="00C80557" w:rsidRDefault="00C80557" w:rsidP="00C80557">
      <w:pPr>
        <w:tabs>
          <w:tab w:val="left" w:pos="4220"/>
        </w:tabs>
        <w:spacing w:line="276" w:lineRule="auto"/>
        <w:jc w:val="both"/>
        <w:rPr>
          <w:rFonts w:ascii="Simplified Arabic" w:hAnsi="Simplified Arabic" w:cs="Simplified Arabic"/>
          <w:sz w:val="28"/>
          <w:rtl/>
        </w:rPr>
      </w:pPr>
    </w:p>
    <w:p w14:paraId="704A1DE6" w14:textId="0F4040E2" w:rsidR="00A1139A" w:rsidRDefault="00731872" w:rsidP="00A1139A">
      <w:pPr>
        <w:tabs>
          <w:tab w:val="left" w:pos="4220"/>
        </w:tabs>
        <w:rPr>
          <w:rFonts w:ascii="Simplified Arabic" w:hAnsi="Simplified Arabic" w:cs="Simplified Arabic"/>
          <w:b/>
          <w:bCs/>
          <w:sz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>المعلومات الشخصية الخاصة بالباحث:</w:t>
      </w:r>
    </w:p>
    <w:p w14:paraId="2F05D4BA" w14:textId="2DC94A5D" w:rsidR="00C455A4" w:rsidRDefault="00C455A4" w:rsidP="00A1139A">
      <w:pPr>
        <w:tabs>
          <w:tab w:val="left" w:pos="4220"/>
        </w:tabs>
        <w:rPr>
          <w:rFonts w:ascii="Simplified Arabic" w:hAnsi="Simplified Arabic" w:cs="Simplified Arabic"/>
          <w:b/>
          <w:bCs/>
          <w:sz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>الإسم الرباعي:_________________________.</w:t>
      </w:r>
    </w:p>
    <w:p w14:paraId="17C4CDBB" w14:textId="262BA545" w:rsidR="00C455A4" w:rsidRDefault="00C455A4" w:rsidP="00A1139A">
      <w:pPr>
        <w:tabs>
          <w:tab w:val="left" w:pos="4220"/>
        </w:tabs>
        <w:rPr>
          <w:rFonts w:ascii="Simplified Arabic" w:hAnsi="Simplified Arabic" w:cs="Simplified Arabic"/>
          <w:b/>
          <w:bCs/>
          <w:sz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>الدرجة العلمية:_________________________.</w:t>
      </w:r>
    </w:p>
    <w:p w14:paraId="31232F92" w14:textId="579E0819" w:rsidR="00C455A4" w:rsidRDefault="00C455A4" w:rsidP="00C455A4">
      <w:pPr>
        <w:tabs>
          <w:tab w:val="left" w:pos="4220"/>
        </w:tabs>
        <w:rPr>
          <w:rFonts w:ascii="Simplified Arabic" w:hAnsi="Simplified Arabic" w:cs="Simplified Arabic"/>
          <w:b/>
          <w:bCs/>
          <w:sz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>جهة العمل:___________________________.</w:t>
      </w:r>
    </w:p>
    <w:p w14:paraId="02206A13" w14:textId="0D15052B" w:rsidR="00C455A4" w:rsidRDefault="00C455A4" w:rsidP="00A1139A">
      <w:pPr>
        <w:tabs>
          <w:tab w:val="left" w:pos="4220"/>
        </w:tabs>
        <w:rPr>
          <w:rFonts w:ascii="Simplified Arabic" w:hAnsi="Simplified Arabic" w:cs="Simplified Arabic"/>
          <w:b/>
          <w:bCs/>
          <w:sz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>الهاتف:_____________________________.</w:t>
      </w:r>
    </w:p>
    <w:p w14:paraId="74D85C3B" w14:textId="1DDEAF9D" w:rsidR="00C455A4" w:rsidRDefault="00C455A4" w:rsidP="00A1139A">
      <w:pPr>
        <w:tabs>
          <w:tab w:val="left" w:pos="4220"/>
        </w:tabs>
        <w:rPr>
          <w:rFonts w:ascii="Simplified Arabic" w:hAnsi="Simplified Arabic" w:cs="Simplified Arabic"/>
          <w:b/>
          <w:bCs/>
          <w:sz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>البريد الإلكتروني:_______________________.</w:t>
      </w:r>
    </w:p>
    <w:p w14:paraId="3ABC6ED5" w14:textId="19F2073D" w:rsidR="001147B1" w:rsidRDefault="001147B1" w:rsidP="001147B1">
      <w:pPr>
        <w:tabs>
          <w:tab w:val="left" w:pos="4220"/>
        </w:tabs>
        <w:rPr>
          <w:rFonts w:ascii="Simplified Arabic" w:hAnsi="Simplified Arabic" w:cs="Simplified Arabic"/>
          <w:b/>
          <w:bCs/>
          <w:sz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>التخصص العام للبحث:___________________.</w:t>
      </w:r>
    </w:p>
    <w:p w14:paraId="54A43C56" w14:textId="354CA270" w:rsidR="00C455A4" w:rsidRDefault="00C455A4" w:rsidP="00A1139A">
      <w:pPr>
        <w:tabs>
          <w:tab w:val="left" w:pos="4220"/>
        </w:tabs>
        <w:rPr>
          <w:rFonts w:ascii="Simplified Arabic" w:hAnsi="Simplified Arabic" w:cs="Simplified Arabic"/>
          <w:b/>
          <w:bCs/>
          <w:sz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>التخصص الدقيق للبحث:__________________.</w:t>
      </w:r>
    </w:p>
    <w:p w14:paraId="58008152" w14:textId="7F0947B0" w:rsidR="00F5573B" w:rsidRDefault="00F5573B" w:rsidP="00A1139A">
      <w:pPr>
        <w:tabs>
          <w:tab w:val="left" w:pos="4220"/>
        </w:tabs>
        <w:rPr>
          <w:rFonts w:ascii="Simplified Arabic" w:hAnsi="Simplified Arabic" w:cs="Simplified Arabic"/>
          <w:b/>
          <w:bCs/>
          <w:sz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>جهة تمويل البحث:______________________.</w:t>
      </w:r>
    </w:p>
    <w:p w14:paraId="6162F504" w14:textId="77777777" w:rsidR="00731872" w:rsidRDefault="00731872" w:rsidP="00A1139A">
      <w:pPr>
        <w:tabs>
          <w:tab w:val="left" w:pos="4220"/>
        </w:tabs>
        <w:rPr>
          <w:rFonts w:ascii="Simplified Arabic" w:hAnsi="Simplified Arabic" w:cs="Simplified Arabic"/>
          <w:b/>
          <w:bCs/>
          <w:sz w:val="28"/>
        </w:rPr>
      </w:pPr>
    </w:p>
    <w:p w14:paraId="74DDCE6A" w14:textId="567F8D1C" w:rsidR="00A1139A" w:rsidRPr="00C455A4" w:rsidRDefault="00A1139A" w:rsidP="00C455A4">
      <w:pPr>
        <w:tabs>
          <w:tab w:val="left" w:pos="4220"/>
        </w:tabs>
        <w:rPr>
          <w:rFonts w:ascii="Simplified Arabic" w:hAnsi="Simplified Arabic" w:cs="Simplified Arabic"/>
          <w:b/>
          <w:bCs/>
          <w:szCs w:val="24"/>
          <w:rtl/>
        </w:rPr>
      </w:pPr>
    </w:p>
    <w:p w14:paraId="7C44BE2D" w14:textId="77777777" w:rsidR="00A1139A" w:rsidRDefault="00A1139A" w:rsidP="00A1139A">
      <w:pPr>
        <w:tabs>
          <w:tab w:val="left" w:pos="4220"/>
        </w:tabs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</w:t>
      </w:r>
    </w:p>
    <w:p w14:paraId="6FAD440E" w14:textId="77777777" w:rsidR="001147B1" w:rsidRPr="001147B1" w:rsidRDefault="001147B1" w:rsidP="001147B1">
      <w:pPr>
        <w:tabs>
          <w:tab w:val="left" w:pos="1605"/>
        </w:tabs>
        <w:rPr>
          <w:rFonts w:ascii="Simplified Arabic" w:hAnsi="Simplified Arabic" w:cs="Simplified Arabic"/>
          <w:b/>
          <w:bCs/>
          <w:sz w:val="28"/>
          <w:rtl/>
        </w:rPr>
      </w:pPr>
      <w:r w:rsidRPr="001147B1">
        <w:rPr>
          <w:rFonts w:ascii="Simplified Arabic" w:hAnsi="Simplified Arabic" w:cs="Simplified Arabic" w:hint="cs"/>
          <w:b/>
          <w:bCs/>
          <w:sz w:val="28"/>
          <w:rtl/>
        </w:rPr>
        <w:t>التاريخ:_______________</w:t>
      </w:r>
    </w:p>
    <w:p w14:paraId="01700BA4" w14:textId="212F4ACE" w:rsidR="00B54B5F" w:rsidRPr="00F5573B" w:rsidRDefault="00A1139A" w:rsidP="00F5573B">
      <w:pPr>
        <w:ind w:firstLine="6704"/>
        <w:jc w:val="both"/>
        <w:rPr>
          <w:rFonts w:ascii="Simplified Arabic" w:hAnsi="Simplified Arabic" w:cs="Simplified Arabic"/>
          <w:b/>
          <w:bCs/>
          <w:sz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>التوقيع</w:t>
      </w:r>
      <w:r w:rsidRPr="005A61BB">
        <w:rPr>
          <w:rFonts w:ascii="Simplified Arabic" w:hAnsi="Simplified Arabic" w:cs="Simplified Arabic"/>
          <w:b/>
          <w:bCs/>
          <w:sz w:val="28"/>
          <w:rtl/>
        </w:rPr>
        <w:t>:</w:t>
      </w:r>
      <w:r w:rsidR="001147B1">
        <w:rPr>
          <w:rFonts w:ascii="Simplified Arabic" w:hAnsi="Simplified Arabic" w:cs="Simplified Arabic" w:hint="cs"/>
          <w:b/>
          <w:bCs/>
          <w:sz w:val="28"/>
          <w:rtl/>
        </w:rPr>
        <w:t>______________</w:t>
      </w:r>
      <w:r w:rsidRPr="005A61BB">
        <w:rPr>
          <w:rFonts w:ascii="Simplified Arabic" w:hAnsi="Simplified Arabic" w:cs="Simplified Arabic"/>
          <w:b/>
          <w:bCs/>
          <w:sz w:val="28"/>
          <w:rtl/>
        </w:rPr>
        <w:t xml:space="preserve"> </w:t>
      </w:r>
      <w:bookmarkStart w:id="0" w:name="_GoBack"/>
      <w:bookmarkEnd w:id="0"/>
    </w:p>
    <w:sectPr w:rsidR="00B54B5F" w:rsidRPr="00F5573B" w:rsidSect="0097403F">
      <w:headerReference w:type="even" r:id="rId8"/>
      <w:headerReference w:type="default" r:id="rId9"/>
      <w:footerReference w:type="default" r:id="rId10"/>
      <w:headerReference w:type="first" r:id="rId11"/>
      <w:pgSz w:w="11907" w:h="16839" w:code="9"/>
      <w:pgMar w:top="0" w:right="927" w:bottom="9" w:left="1260" w:header="9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AC94C" w14:textId="77777777" w:rsidR="00AE466D" w:rsidRDefault="00AE466D" w:rsidP="00164381">
      <w:r>
        <w:separator/>
      </w:r>
    </w:p>
  </w:endnote>
  <w:endnote w:type="continuationSeparator" w:id="0">
    <w:p w14:paraId="0AAC14E7" w14:textId="77777777" w:rsidR="00AE466D" w:rsidRDefault="00AE466D" w:rsidP="00164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ril Fatface">
    <w:charset w:val="4D"/>
    <w:family w:val="auto"/>
    <w:pitch w:val="variable"/>
    <w:sig w:usb0="A00000A7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8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67"/>
      <w:gridCol w:w="4853"/>
    </w:tblGrid>
    <w:tr w:rsidR="0097403F" w:rsidRPr="0097403F" w14:paraId="5766E4CD" w14:textId="77777777" w:rsidTr="0097403F">
      <w:trPr>
        <w:gridAfter w:val="1"/>
        <w:wAfter w:w="4853" w:type="dxa"/>
        <w:trHeight w:val="1170"/>
      </w:trPr>
      <w:tc>
        <w:tcPr>
          <w:tcW w:w="4867" w:type="dxa"/>
          <w:tcBorders>
            <w:bottom w:val="single" w:sz="18" w:space="0" w:color="4472C4" w:themeColor="accent5"/>
          </w:tcBorders>
        </w:tcPr>
        <w:p w14:paraId="592ABB79" w14:textId="77777777" w:rsidR="0097403F" w:rsidRDefault="0097403F" w:rsidP="00807BAC">
          <w:pPr>
            <w:pStyle w:val="Footer"/>
            <w:tabs>
              <w:tab w:val="clear" w:pos="4320"/>
              <w:tab w:val="clear" w:pos="8640"/>
              <w:tab w:val="left" w:pos="1920"/>
            </w:tabs>
          </w:pPr>
        </w:p>
      </w:tc>
    </w:tr>
    <w:tr w:rsidR="00115A92" w14:paraId="66A99670" w14:textId="77777777" w:rsidTr="0097403F">
      <w:tc>
        <w:tcPr>
          <w:tcW w:w="4867" w:type="dxa"/>
          <w:tcBorders>
            <w:top w:val="single" w:sz="18" w:space="0" w:color="4472C4" w:themeColor="accent5"/>
          </w:tcBorders>
        </w:tcPr>
        <w:p w14:paraId="21647021" w14:textId="77777777" w:rsidR="00115A92" w:rsidRPr="00030876" w:rsidRDefault="00A87944" w:rsidP="00A87944">
          <w:pPr>
            <w:pStyle w:val="Footer"/>
            <w:bidi w:val="0"/>
            <w:rPr>
              <w:sz w:val="22"/>
              <w:szCs w:val="22"/>
            </w:rPr>
          </w:pPr>
          <w:r>
            <w:t xml:space="preserve">Ramallah – </w:t>
          </w:r>
          <w:r w:rsidRPr="00030876">
            <w:rPr>
              <w:sz w:val="22"/>
              <w:szCs w:val="22"/>
            </w:rPr>
            <w:t>Tel</w:t>
          </w:r>
          <w:r>
            <w:t xml:space="preserve">: </w:t>
          </w:r>
          <w:r w:rsidRPr="00030876">
            <w:rPr>
              <w:sz w:val="22"/>
              <w:szCs w:val="22"/>
            </w:rPr>
            <w:t xml:space="preserve">02 </w:t>
          </w:r>
          <w:r w:rsidR="00011A28">
            <w:rPr>
              <w:sz w:val="22"/>
              <w:szCs w:val="22"/>
            </w:rPr>
            <w:t>–</w:t>
          </w:r>
          <w:r w:rsidRPr="00030876">
            <w:rPr>
              <w:sz w:val="22"/>
              <w:szCs w:val="22"/>
            </w:rPr>
            <w:t xml:space="preserve"> 297165</w:t>
          </w:r>
          <w:r w:rsidR="00030876" w:rsidRPr="00030876">
            <w:rPr>
              <w:sz w:val="22"/>
              <w:szCs w:val="22"/>
            </w:rPr>
            <w:t>4</w:t>
          </w:r>
        </w:p>
        <w:p w14:paraId="252E6BCB" w14:textId="77777777" w:rsidR="00115A92" w:rsidRPr="00030876" w:rsidRDefault="00030876" w:rsidP="00030876">
          <w:pPr>
            <w:pStyle w:val="Footer"/>
            <w:bidi w:val="0"/>
            <w:rPr>
              <w:sz w:val="22"/>
              <w:szCs w:val="22"/>
            </w:rPr>
          </w:pPr>
          <w:r w:rsidRPr="00030876">
            <w:rPr>
              <w:sz w:val="22"/>
              <w:szCs w:val="22"/>
            </w:rPr>
            <w:t xml:space="preserve">                 </w:t>
          </w:r>
          <w:r>
            <w:rPr>
              <w:sz w:val="22"/>
              <w:szCs w:val="22"/>
            </w:rPr>
            <w:t xml:space="preserve">   </w:t>
          </w:r>
          <w:r w:rsidRPr="00030876">
            <w:rPr>
              <w:sz w:val="22"/>
              <w:szCs w:val="22"/>
            </w:rPr>
            <w:t xml:space="preserve"> </w:t>
          </w:r>
          <w:r w:rsidR="00115A92" w:rsidRPr="00030876">
            <w:rPr>
              <w:sz w:val="22"/>
              <w:szCs w:val="22"/>
            </w:rPr>
            <w:t>Tel: 02 - 2986007</w:t>
          </w:r>
        </w:p>
        <w:p w14:paraId="00EA215E" w14:textId="77777777" w:rsidR="00115A92" w:rsidRDefault="00030876" w:rsidP="00030876">
          <w:pPr>
            <w:pStyle w:val="Footer"/>
            <w:bidi w:val="0"/>
          </w:pPr>
          <w:r w:rsidRPr="00030876">
            <w:rPr>
              <w:sz w:val="22"/>
              <w:szCs w:val="22"/>
            </w:rPr>
            <w:t xml:space="preserve">                   </w:t>
          </w:r>
          <w:r>
            <w:rPr>
              <w:sz w:val="22"/>
              <w:szCs w:val="22"/>
            </w:rPr>
            <w:t xml:space="preserve">  Fax</w:t>
          </w:r>
          <w:r w:rsidRPr="00030876">
            <w:rPr>
              <w:sz w:val="22"/>
              <w:szCs w:val="22"/>
            </w:rPr>
            <w:t>:</w:t>
          </w:r>
          <w:r w:rsidR="00115A92" w:rsidRPr="00030876">
            <w:rPr>
              <w:rFonts w:hint="cs"/>
              <w:sz w:val="22"/>
              <w:szCs w:val="22"/>
              <w:rtl/>
            </w:rPr>
            <w:t xml:space="preserve"> </w:t>
          </w:r>
          <w:r w:rsidR="00115A92" w:rsidRPr="00030876">
            <w:rPr>
              <w:sz w:val="22"/>
              <w:szCs w:val="22"/>
            </w:rPr>
            <w:t>02</w:t>
          </w:r>
          <w:r w:rsidR="00115A92" w:rsidRPr="00030876">
            <w:rPr>
              <w:rFonts w:hint="cs"/>
              <w:sz w:val="22"/>
              <w:szCs w:val="22"/>
              <w:rtl/>
            </w:rPr>
            <w:t>-</w:t>
          </w:r>
          <w:r w:rsidR="00115A92" w:rsidRPr="00030876">
            <w:rPr>
              <w:sz w:val="22"/>
              <w:szCs w:val="22"/>
            </w:rPr>
            <w:t xml:space="preserve"> 2986008</w:t>
          </w:r>
        </w:p>
      </w:tc>
      <w:tc>
        <w:tcPr>
          <w:tcW w:w="4853" w:type="dxa"/>
          <w:tcBorders>
            <w:top w:val="single" w:sz="18" w:space="0" w:color="4472C4" w:themeColor="accent5"/>
          </w:tcBorders>
        </w:tcPr>
        <w:p w14:paraId="310EC5BA" w14:textId="77777777" w:rsidR="00115A92" w:rsidRDefault="00115A92" w:rsidP="00FE326B">
          <w:pPr>
            <w:pStyle w:val="NoSpacing"/>
            <w:bidi/>
            <w:rPr>
              <w:rtl/>
              <w:lang w:val="en-GB"/>
            </w:rPr>
          </w:pPr>
          <w:r>
            <w:rPr>
              <w:rFonts w:hint="cs"/>
              <w:rtl/>
              <w:lang w:val="en-GB"/>
            </w:rPr>
            <w:t xml:space="preserve">رام الله </w:t>
          </w:r>
          <w:r>
            <w:rPr>
              <w:rtl/>
              <w:lang w:val="en-GB"/>
            </w:rPr>
            <w:t>–</w:t>
          </w:r>
          <w:r>
            <w:rPr>
              <w:rFonts w:hint="cs"/>
              <w:rtl/>
              <w:lang w:val="en-GB"/>
            </w:rPr>
            <w:t xml:space="preserve"> </w:t>
          </w:r>
          <w:r w:rsidR="00B0711C">
            <w:rPr>
              <w:rFonts w:hint="cs"/>
              <w:rtl/>
              <w:lang w:val="en-GB"/>
            </w:rPr>
            <w:t>هاتف:</w:t>
          </w:r>
          <w:r>
            <w:rPr>
              <w:rFonts w:hint="cs"/>
              <w:rtl/>
              <w:lang w:val="en-GB"/>
            </w:rPr>
            <w:t xml:space="preserve"> </w:t>
          </w:r>
          <w:r>
            <w:t>02 - 2971654</w:t>
          </w:r>
        </w:p>
        <w:p w14:paraId="1EC43B5A" w14:textId="77777777" w:rsidR="00115A92" w:rsidRDefault="00115A92" w:rsidP="00030876">
          <w:pPr>
            <w:pStyle w:val="NoSpacing"/>
            <w:bidi/>
            <w:rPr>
              <w:rtl/>
              <w:lang w:val="en-GB"/>
            </w:rPr>
          </w:pPr>
          <w:r>
            <w:rPr>
              <w:rFonts w:hint="cs"/>
              <w:rtl/>
              <w:lang w:val="en-GB"/>
            </w:rPr>
            <w:t xml:space="preserve">           </w:t>
          </w:r>
          <w:r w:rsidR="00B0711C">
            <w:rPr>
              <w:rFonts w:hint="cs"/>
              <w:rtl/>
              <w:lang w:val="en-GB"/>
            </w:rPr>
            <w:t>هاتف:</w:t>
          </w:r>
          <w:r>
            <w:rPr>
              <w:rFonts w:hint="cs"/>
              <w:rtl/>
              <w:lang w:val="en-GB"/>
            </w:rPr>
            <w:t xml:space="preserve"> </w:t>
          </w:r>
          <w:r>
            <w:t>02 - 2986007</w:t>
          </w:r>
        </w:p>
        <w:p w14:paraId="6925B54F" w14:textId="77777777" w:rsidR="00115A92" w:rsidRPr="00B72785" w:rsidRDefault="00115A92" w:rsidP="00030876">
          <w:pPr>
            <w:pStyle w:val="NoSpacing"/>
            <w:bidi/>
            <w:rPr>
              <w:rtl/>
              <w:lang w:val="en-GB"/>
            </w:rPr>
          </w:pPr>
          <w:r>
            <w:rPr>
              <w:rFonts w:hint="cs"/>
              <w:rtl/>
              <w:lang w:val="en-GB"/>
            </w:rPr>
            <w:t xml:space="preserve">           فاكس : </w:t>
          </w:r>
          <w:r>
            <w:t>02 - 2986008</w:t>
          </w:r>
        </w:p>
      </w:tc>
    </w:tr>
  </w:tbl>
  <w:p w14:paraId="12FD3D14" w14:textId="77777777" w:rsidR="00B365F4" w:rsidRDefault="00B365F4" w:rsidP="00FE32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2BE6A2" w14:textId="77777777" w:rsidR="00AE466D" w:rsidRDefault="00AE466D" w:rsidP="00164381">
      <w:r>
        <w:separator/>
      </w:r>
    </w:p>
  </w:footnote>
  <w:footnote w:type="continuationSeparator" w:id="0">
    <w:p w14:paraId="50234D9A" w14:textId="77777777" w:rsidR="00AE466D" w:rsidRDefault="00AE466D" w:rsidP="001643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0ABEA" w14:textId="77777777" w:rsidR="00063A54" w:rsidRDefault="00AE466D">
    <w:pPr>
      <w:pStyle w:val="Header"/>
    </w:pPr>
    <w:r>
      <w:rPr>
        <w:noProof/>
      </w:rPr>
      <w:pict w14:anchorId="7889C9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310376" o:spid="_x0000_s2050" type="#_x0000_t75" alt="1234" style="position:absolute;left:0;text-align:left;margin-left:0;margin-top:0;width:523.15pt;height:504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23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67624" w14:textId="77777777" w:rsidR="00FE326B" w:rsidRDefault="00FE326B" w:rsidP="00022EB3">
    <w:pPr>
      <w:ind w:left="297" w:hanging="297"/>
      <w:rPr>
        <w:rtl/>
      </w:rPr>
    </w:pPr>
  </w:p>
  <w:tbl>
    <w:tblPr>
      <w:tblStyle w:val="TableGrid"/>
      <w:bidiVisual/>
      <w:tblW w:w="5661" w:type="pct"/>
      <w:tblInd w:w="-4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6"/>
      <w:gridCol w:w="4393"/>
      <w:gridCol w:w="3646"/>
    </w:tblGrid>
    <w:tr w:rsidR="00022EB3" w14:paraId="04FB0211" w14:textId="77777777" w:rsidTr="00022EB3">
      <w:trPr>
        <w:trHeight w:val="1850"/>
      </w:trPr>
      <w:tc>
        <w:tcPr>
          <w:tcW w:w="2966" w:type="dxa"/>
          <w:tcBorders>
            <w:bottom w:val="single" w:sz="18" w:space="0" w:color="2E74B5" w:themeColor="accent1" w:themeShade="BF"/>
          </w:tcBorders>
          <w:vAlign w:val="center"/>
        </w:tcPr>
        <w:p w14:paraId="7E204FC5" w14:textId="5C2C9C37" w:rsidR="0088068D" w:rsidRPr="00864843" w:rsidRDefault="0088068D" w:rsidP="0088068D">
          <w:pPr>
            <w:pStyle w:val="Header"/>
            <w:spacing w:line="360" w:lineRule="auto"/>
            <w:jc w:val="center"/>
            <w:rPr>
              <w:rFonts w:asciiTheme="majorBidi" w:hAnsiTheme="majorBidi" w:cstheme="majorBidi"/>
              <w:b/>
              <w:bCs/>
              <w:sz w:val="40"/>
              <w:szCs w:val="40"/>
              <w:rtl/>
            </w:rPr>
          </w:pPr>
          <w:r w:rsidRPr="00864843">
            <w:rPr>
              <w:rFonts w:asciiTheme="majorBidi" w:hAnsiTheme="majorBidi" w:cstheme="majorBidi"/>
              <w:b/>
              <w:bCs/>
              <w:sz w:val="40"/>
              <w:szCs w:val="40"/>
              <w:rtl/>
            </w:rPr>
            <w:t>دول</w:t>
          </w:r>
          <w:r w:rsidRPr="00864843">
            <w:rPr>
              <w:rFonts w:asciiTheme="majorBidi" w:hAnsiTheme="majorBidi" w:cstheme="majorBidi" w:hint="cs"/>
              <w:b/>
              <w:bCs/>
              <w:sz w:val="40"/>
              <w:szCs w:val="40"/>
              <w:rtl/>
            </w:rPr>
            <w:t>ـــ</w:t>
          </w:r>
          <w:r w:rsidRPr="00864843">
            <w:rPr>
              <w:rFonts w:asciiTheme="majorBidi" w:hAnsiTheme="majorBidi" w:cstheme="majorBidi"/>
              <w:b/>
              <w:bCs/>
              <w:sz w:val="40"/>
              <w:szCs w:val="40"/>
              <w:rtl/>
            </w:rPr>
            <w:t>ة فلس</w:t>
          </w:r>
          <w:r>
            <w:rPr>
              <w:rFonts w:asciiTheme="majorBidi" w:hAnsiTheme="majorBidi" w:cstheme="majorBidi" w:hint="cs"/>
              <w:b/>
              <w:bCs/>
              <w:sz w:val="40"/>
              <w:szCs w:val="40"/>
              <w:rtl/>
            </w:rPr>
            <w:t>ــ</w:t>
          </w:r>
          <w:r w:rsidRPr="00864843">
            <w:rPr>
              <w:rFonts w:asciiTheme="majorBidi" w:hAnsiTheme="majorBidi" w:cstheme="majorBidi"/>
              <w:b/>
              <w:bCs/>
              <w:sz w:val="40"/>
              <w:szCs w:val="40"/>
              <w:rtl/>
            </w:rPr>
            <w:t>طين</w:t>
          </w:r>
        </w:p>
        <w:p w14:paraId="3EBF47C7" w14:textId="45EE12A3" w:rsidR="0088068D" w:rsidRPr="0088068D" w:rsidRDefault="0088068D" w:rsidP="0088068D">
          <w:pPr>
            <w:pStyle w:val="Header"/>
            <w:spacing w:line="360" w:lineRule="auto"/>
            <w:jc w:val="center"/>
            <w:rPr>
              <w:rFonts w:asciiTheme="majorBidi" w:hAnsiTheme="majorBidi" w:cstheme="majorBidi"/>
              <w:b/>
              <w:bCs/>
              <w:sz w:val="28"/>
              <w:rtl/>
              <w:lang w:bidi="ar-IQ"/>
            </w:rPr>
          </w:pPr>
          <w:r w:rsidRPr="00864843">
            <w:rPr>
              <w:rFonts w:asciiTheme="majorBidi" w:hAnsiTheme="majorBidi" w:cstheme="majorBidi" w:hint="cs"/>
              <w:b/>
              <w:bCs/>
              <w:sz w:val="28"/>
              <w:rtl/>
              <w:lang w:bidi="ar-IQ"/>
            </w:rPr>
            <w:t>ديـــوان الج</w:t>
          </w:r>
          <w:r>
            <w:rPr>
              <w:rFonts w:asciiTheme="majorBidi" w:hAnsiTheme="majorBidi" w:cstheme="majorBidi" w:hint="cs"/>
              <w:b/>
              <w:bCs/>
              <w:sz w:val="28"/>
              <w:rtl/>
              <w:lang w:bidi="ar-IQ"/>
            </w:rPr>
            <w:t>ــ</w:t>
          </w:r>
          <w:r w:rsidRPr="00864843">
            <w:rPr>
              <w:rFonts w:asciiTheme="majorBidi" w:hAnsiTheme="majorBidi" w:cstheme="majorBidi" w:hint="cs"/>
              <w:b/>
              <w:bCs/>
              <w:sz w:val="28"/>
              <w:rtl/>
              <w:lang w:bidi="ar-IQ"/>
            </w:rPr>
            <w:t>ريد</w:t>
          </w:r>
          <w:r>
            <w:rPr>
              <w:rFonts w:asciiTheme="majorBidi" w:hAnsiTheme="majorBidi" w:cstheme="majorBidi" w:hint="cs"/>
              <w:b/>
              <w:bCs/>
              <w:sz w:val="28"/>
              <w:rtl/>
              <w:lang w:bidi="ar-IQ"/>
            </w:rPr>
            <w:t>ة</w:t>
          </w:r>
          <w:r w:rsidRPr="00864843">
            <w:rPr>
              <w:rFonts w:asciiTheme="majorBidi" w:hAnsiTheme="majorBidi" w:cstheme="majorBidi" w:hint="cs"/>
              <w:b/>
              <w:bCs/>
              <w:sz w:val="28"/>
              <w:rtl/>
              <w:lang w:bidi="ar-IQ"/>
            </w:rPr>
            <w:t xml:space="preserve"> الرسمـية</w:t>
          </w:r>
        </w:p>
      </w:tc>
      <w:tc>
        <w:tcPr>
          <w:tcW w:w="4393" w:type="dxa"/>
          <w:tcBorders>
            <w:bottom w:val="single" w:sz="18" w:space="0" w:color="2E74B5" w:themeColor="accent1" w:themeShade="BF"/>
          </w:tcBorders>
          <w:vAlign w:val="center"/>
        </w:tcPr>
        <w:p w14:paraId="4B316B25" w14:textId="45853A0C" w:rsidR="0088068D" w:rsidRPr="00445A08" w:rsidRDefault="00B92CB7" w:rsidP="00022EB3">
          <w:pPr>
            <w:pStyle w:val="Header"/>
            <w:spacing w:line="276" w:lineRule="auto"/>
            <w:jc w:val="center"/>
            <w:rPr>
              <w:rFonts w:ascii="Abril Fatface" w:hAnsi="Abril Fatface"/>
              <w:noProof/>
              <w:sz w:val="19"/>
              <w:szCs w:val="19"/>
              <w:rtl/>
            </w:rPr>
          </w:pPr>
          <w:r>
            <w:rPr>
              <w:rFonts w:ascii="Abril Fatface" w:hAnsi="Abril Fatface"/>
              <w:noProof/>
              <w:sz w:val="19"/>
              <w:szCs w:val="19"/>
              <w:rtl/>
            </w:rPr>
            <w:drawing>
              <wp:inline distT="0" distB="0" distL="0" distR="0" wp14:anchorId="2310B74D" wp14:editId="4CA79728">
                <wp:extent cx="1810512" cy="1389888"/>
                <wp:effectExtent l="0" t="0" r="0" b="1270"/>
                <wp:docPr id="53162225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1622258" name="Picture 53162225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0512" cy="1389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46" w:type="dxa"/>
          <w:tcBorders>
            <w:bottom w:val="single" w:sz="18" w:space="0" w:color="2E74B5" w:themeColor="accent1" w:themeShade="BF"/>
          </w:tcBorders>
          <w:vAlign w:val="center"/>
        </w:tcPr>
        <w:p w14:paraId="41B9318B" w14:textId="77777777" w:rsidR="0088068D" w:rsidRPr="00864843" w:rsidRDefault="0088068D" w:rsidP="0088068D">
          <w:pPr>
            <w:pStyle w:val="Header"/>
            <w:spacing w:line="360" w:lineRule="auto"/>
            <w:jc w:val="center"/>
            <w:rPr>
              <w:rFonts w:asciiTheme="majorBidi" w:hAnsiTheme="majorBidi" w:cstheme="majorBidi"/>
              <w:b/>
              <w:bCs/>
              <w:sz w:val="28"/>
            </w:rPr>
          </w:pPr>
          <w:r w:rsidRPr="00864843">
            <w:rPr>
              <w:rFonts w:asciiTheme="majorBidi" w:hAnsiTheme="majorBidi" w:cstheme="majorBidi"/>
              <w:b/>
              <w:bCs/>
              <w:sz w:val="28"/>
            </w:rPr>
            <w:t>State of Palestine</w:t>
          </w:r>
        </w:p>
        <w:p w14:paraId="41E839B7" w14:textId="18FA41D7" w:rsidR="0088068D" w:rsidRPr="00864843" w:rsidRDefault="0088068D" w:rsidP="0088068D">
          <w:pPr>
            <w:pStyle w:val="Header"/>
            <w:spacing w:line="360" w:lineRule="auto"/>
            <w:jc w:val="center"/>
            <w:rPr>
              <w:b/>
              <w:bCs/>
              <w:sz w:val="28"/>
              <w:rtl/>
            </w:rPr>
          </w:pPr>
          <w:r w:rsidRPr="00864843">
            <w:rPr>
              <w:b/>
              <w:bCs/>
              <w:sz w:val="28"/>
            </w:rPr>
            <w:t>Official Gazette Bureau</w:t>
          </w:r>
        </w:p>
      </w:tc>
    </w:tr>
  </w:tbl>
  <w:p w14:paraId="390CE034" w14:textId="77777777" w:rsidR="00F435DD" w:rsidRDefault="00F435DD" w:rsidP="00F435DD">
    <w:pPr>
      <w:pStyle w:val="NoSpacing"/>
      <w:rPr>
        <w:sz w:val="2"/>
        <w:szCs w:val="2"/>
      </w:rPr>
    </w:pPr>
  </w:p>
  <w:p w14:paraId="3E01F67E" w14:textId="77777777" w:rsidR="00F435DD" w:rsidRPr="005C06C8" w:rsidRDefault="00F435DD" w:rsidP="00F435DD">
    <w:pPr>
      <w:pStyle w:val="NoSpacing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B5A37" w14:textId="77777777" w:rsidR="00063A54" w:rsidRDefault="00AE466D">
    <w:pPr>
      <w:pStyle w:val="Header"/>
    </w:pPr>
    <w:r>
      <w:rPr>
        <w:noProof/>
      </w:rPr>
      <w:pict w14:anchorId="59FE47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310375" o:spid="_x0000_s2049" type="#_x0000_t75" alt="1234" style="position:absolute;left:0;text-align:left;margin-left:0;margin-top:0;width:523.15pt;height:504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23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14E7E"/>
    <w:multiLevelType w:val="hybridMultilevel"/>
    <w:tmpl w:val="C806096A"/>
    <w:lvl w:ilvl="0" w:tplc="EC24CDDA">
      <w:start w:val="2"/>
      <w:numFmt w:val="bullet"/>
      <w:lvlText w:val="-"/>
      <w:lvlJc w:val="left"/>
      <w:pPr>
        <w:ind w:left="108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1518A"/>
    <w:multiLevelType w:val="hybridMultilevel"/>
    <w:tmpl w:val="A0AED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05BC8"/>
    <w:multiLevelType w:val="hybridMultilevel"/>
    <w:tmpl w:val="C83058D0"/>
    <w:lvl w:ilvl="0" w:tplc="3F8EA6A6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73F4C"/>
    <w:multiLevelType w:val="hybridMultilevel"/>
    <w:tmpl w:val="AD727BD8"/>
    <w:lvl w:ilvl="0" w:tplc="A54CFF66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A668D"/>
    <w:multiLevelType w:val="hybridMultilevel"/>
    <w:tmpl w:val="3F32E1FA"/>
    <w:lvl w:ilvl="0" w:tplc="CD88962A">
      <w:numFmt w:val="bullet"/>
      <w:lvlText w:val=""/>
      <w:lvlJc w:val="left"/>
      <w:pPr>
        <w:ind w:left="720" w:hanging="360"/>
      </w:pPr>
      <w:rPr>
        <w:rFonts w:ascii="Symbol" w:eastAsiaTheme="minorEastAsia" w:hAnsi="Symbol" w:cs="Simplified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B184B"/>
    <w:multiLevelType w:val="hybridMultilevel"/>
    <w:tmpl w:val="5A9EB4F0"/>
    <w:lvl w:ilvl="0" w:tplc="0409000F">
      <w:start w:val="1"/>
      <w:numFmt w:val="decimal"/>
      <w:lvlText w:val="%1."/>
      <w:lvlJc w:val="left"/>
      <w:pPr>
        <w:ind w:left="1636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4F315D5"/>
    <w:multiLevelType w:val="hybridMultilevel"/>
    <w:tmpl w:val="B3844772"/>
    <w:lvl w:ilvl="0" w:tplc="D1309BF6">
      <w:start w:val="8273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584C06"/>
    <w:multiLevelType w:val="hybridMultilevel"/>
    <w:tmpl w:val="1FD23E56"/>
    <w:lvl w:ilvl="0" w:tplc="E5D84576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FF4CBA"/>
    <w:multiLevelType w:val="hybridMultilevel"/>
    <w:tmpl w:val="CDB8B0DE"/>
    <w:lvl w:ilvl="0" w:tplc="3BB85016">
      <w:numFmt w:val="bullet"/>
      <w:lvlText w:val=""/>
      <w:lvlJc w:val="left"/>
      <w:pPr>
        <w:ind w:left="720" w:hanging="360"/>
      </w:pPr>
      <w:rPr>
        <w:rFonts w:ascii="Symbol" w:eastAsiaTheme="minorEastAsia" w:hAnsi="Symbol" w:cs="Simplified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ar-SA" w:vendorID="64" w:dllVersion="6" w:nlCheck="1" w:checkStyle="0"/>
  <w:activeWritingStyle w:appName="MSWord" w:lang="ar-JO" w:vendorID="64" w:dllVersion="6" w:nlCheck="1" w:checkStyle="0"/>
  <w:activeWritingStyle w:appName="MSWord" w:lang="ar-IQ" w:vendorID="64" w:dllVersion="6" w:nlCheck="1" w:checkStyle="0"/>
  <w:activeWritingStyle w:appName="MSWord" w:lang="ar-EG" w:vendorID="64" w:dllVersion="6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0BC"/>
    <w:rsid w:val="00003DB3"/>
    <w:rsid w:val="00010801"/>
    <w:rsid w:val="00011A28"/>
    <w:rsid w:val="000150C8"/>
    <w:rsid w:val="00022D8A"/>
    <w:rsid w:val="00022EB3"/>
    <w:rsid w:val="000234ED"/>
    <w:rsid w:val="00027C3E"/>
    <w:rsid w:val="00030876"/>
    <w:rsid w:val="00030E16"/>
    <w:rsid w:val="00031FF7"/>
    <w:rsid w:val="00041C2A"/>
    <w:rsid w:val="00042E6A"/>
    <w:rsid w:val="0004473E"/>
    <w:rsid w:val="00054DC1"/>
    <w:rsid w:val="00055DEB"/>
    <w:rsid w:val="0005751F"/>
    <w:rsid w:val="00063A54"/>
    <w:rsid w:val="00074A7D"/>
    <w:rsid w:val="00077410"/>
    <w:rsid w:val="00085817"/>
    <w:rsid w:val="0008592E"/>
    <w:rsid w:val="000C2D73"/>
    <w:rsid w:val="000D4250"/>
    <w:rsid w:val="000D7903"/>
    <w:rsid w:val="000D7FF8"/>
    <w:rsid w:val="000E7839"/>
    <w:rsid w:val="00101C5A"/>
    <w:rsid w:val="0011138D"/>
    <w:rsid w:val="00111959"/>
    <w:rsid w:val="00112D14"/>
    <w:rsid w:val="001147B1"/>
    <w:rsid w:val="0011599D"/>
    <w:rsid w:val="00115A92"/>
    <w:rsid w:val="00130D58"/>
    <w:rsid w:val="001311F3"/>
    <w:rsid w:val="001430C8"/>
    <w:rsid w:val="00145633"/>
    <w:rsid w:val="00145A52"/>
    <w:rsid w:val="00161E56"/>
    <w:rsid w:val="00164381"/>
    <w:rsid w:val="0016547E"/>
    <w:rsid w:val="00165891"/>
    <w:rsid w:val="001663E6"/>
    <w:rsid w:val="00172CCE"/>
    <w:rsid w:val="001A535E"/>
    <w:rsid w:val="001B5D2A"/>
    <w:rsid w:val="001B5FF3"/>
    <w:rsid w:val="001C55AB"/>
    <w:rsid w:val="001C7590"/>
    <w:rsid w:val="001C7FEB"/>
    <w:rsid w:val="001D0700"/>
    <w:rsid w:val="001F19B1"/>
    <w:rsid w:val="00205781"/>
    <w:rsid w:val="002107C7"/>
    <w:rsid w:val="0021181D"/>
    <w:rsid w:val="002150A2"/>
    <w:rsid w:val="00223A3B"/>
    <w:rsid w:val="002451A1"/>
    <w:rsid w:val="00251E69"/>
    <w:rsid w:val="00262624"/>
    <w:rsid w:val="00262D64"/>
    <w:rsid w:val="0026358F"/>
    <w:rsid w:val="0027086F"/>
    <w:rsid w:val="002721FF"/>
    <w:rsid w:val="00276E1F"/>
    <w:rsid w:val="002835E5"/>
    <w:rsid w:val="00283629"/>
    <w:rsid w:val="00285133"/>
    <w:rsid w:val="00286B0C"/>
    <w:rsid w:val="002B6EA7"/>
    <w:rsid w:val="002D60BC"/>
    <w:rsid w:val="002E37FB"/>
    <w:rsid w:val="002F34F6"/>
    <w:rsid w:val="00301FE9"/>
    <w:rsid w:val="003304E7"/>
    <w:rsid w:val="00334263"/>
    <w:rsid w:val="00340AFC"/>
    <w:rsid w:val="00350398"/>
    <w:rsid w:val="00364C9E"/>
    <w:rsid w:val="003C65A3"/>
    <w:rsid w:val="003D0FB6"/>
    <w:rsid w:val="00412304"/>
    <w:rsid w:val="00412DE7"/>
    <w:rsid w:val="004169FD"/>
    <w:rsid w:val="0042707E"/>
    <w:rsid w:val="00445A08"/>
    <w:rsid w:val="00445BFB"/>
    <w:rsid w:val="004529B5"/>
    <w:rsid w:val="00454B8B"/>
    <w:rsid w:val="00461B03"/>
    <w:rsid w:val="00467412"/>
    <w:rsid w:val="004828A6"/>
    <w:rsid w:val="00485138"/>
    <w:rsid w:val="004914A4"/>
    <w:rsid w:val="004C7D76"/>
    <w:rsid w:val="00507E33"/>
    <w:rsid w:val="0051146F"/>
    <w:rsid w:val="00531DA1"/>
    <w:rsid w:val="005467C2"/>
    <w:rsid w:val="00554499"/>
    <w:rsid w:val="00556580"/>
    <w:rsid w:val="0055687C"/>
    <w:rsid w:val="005819A2"/>
    <w:rsid w:val="00582EE2"/>
    <w:rsid w:val="0059344D"/>
    <w:rsid w:val="00595ADC"/>
    <w:rsid w:val="005A609B"/>
    <w:rsid w:val="005C06C8"/>
    <w:rsid w:val="005C07DB"/>
    <w:rsid w:val="005C1B10"/>
    <w:rsid w:val="005D45F4"/>
    <w:rsid w:val="005D72EF"/>
    <w:rsid w:val="005E045C"/>
    <w:rsid w:val="005E62F3"/>
    <w:rsid w:val="005F03F6"/>
    <w:rsid w:val="005F2DCC"/>
    <w:rsid w:val="005F3967"/>
    <w:rsid w:val="005F679B"/>
    <w:rsid w:val="006216F2"/>
    <w:rsid w:val="00622C25"/>
    <w:rsid w:val="00651D0A"/>
    <w:rsid w:val="006532EC"/>
    <w:rsid w:val="00654FE5"/>
    <w:rsid w:val="00656E34"/>
    <w:rsid w:val="00680EBC"/>
    <w:rsid w:val="00680F62"/>
    <w:rsid w:val="00690EA4"/>
    <w:rsid w:val="00691D96"/>
    <w:rsid w:val="006B2151"/>
    <w:rsid w:val="006B3E6B"/>
    <w:rsid w:val="006C54DC"/>
    <w:rsid w:val="006D4E3D"/>
    <w:rsid w:val="006E2621"/>
    <w:rsid w:val="006F6FE4"/>
    <w:rsid w:val="00704D8B"/>
    <w:rsid w:val="00731872"/>
    <w:rsid w:val="00732E0C"/>
    <w:rsid w:val="007504D9"/>
    <w:rsid w:val="00757B09"/>
    <w:rsid w:val="007637FA"/>
    <w:rsid w:val="00767BC4"/>
    <w:rsid w:val="0077034E"/>
    <w:rsid w:val="007719D2"/>
    <w:rsid w:val="007766D4"/>
    <w:rsid w:val="007938E8"/>
    <w:rsid w:val="00795926"/>
    <w:rsid w:val="007A0FC9"/>
    <w:rsid w:val="007A200E"/>
    <w:rsid w:val="007B2471"/>
    <w:rsid w:val="007B7359"/>
    <w:rsid w:val="007C0382"/>
    <w:rsid w:val="007C0DCF"/>
    <w:rsid w:val="007C5273"/>
    <w:rsid w:val="007C7735"/>
    <w:rsid w:val="007D2986"/>
    <w:rsid w:val="007E099C"/>
    <w:rsid w:val="007F0144"/>
    <w:rsid w:val="007F1428"/>
    <w:rsid w:val="007F73A0"/>
    <w:rsid w:val="00803F34"/>
    <w:rsid w:val="008045F4"/>
    <w:rsid w:val="00807BAC"/>
    <w:rsid w:val="0083721D"/>
    <w:rsid w:val="00847687"/>
    <w:rsid w:val="00851104"/>
    <w:rsid w:val="00852C1E"/>
    <w:rsid w:val="00864843"/>
    <w:rsid w:val="008709BB"/>
    <w:rsid w:val="0088068D"/>
    <w:rsid w:val="00890ADB"/>
    <w:rsid w:val="00892251"/>
    <w:rsid w:val="0089351D"/>
    <w:rsid w:val="008C76E3"/>
    <w:rsid w:val="008D1E9D"/>
    <w:rsid w:val="008E02D4"/>
    <w:rsid w:val="00905216"/>
    <w:rsid w:val="00916DB2"/>
    <w:rsid w:val="009261C6"/>
    <w:rsid w:val="00940242"/>
    <w:rsid w:val="00945CA3"/>
    <w:rsid w:val="009504AB"/>
    <w:rsid w:val="00950EA4"/>
    <w:rsid w:val="0097403F"/>
    <w:rsid w:val="00976C14"/>
    <w:rsid w:val="00992F0E"/>
    <w:rsid w:val="009957CC"/>
    <w:rsid w:val="009C4548"/>
    <w:rsid w:val="009D217C"/>
    <w:rsid w:val="009D3969"/>
    <w:rsid w:val="009E5D28"/>
    <w:rsid w:val="009F5166"/>
    <w:rsid w:val="00A0304A"/>
    <w:rsid w:val="00A03384"/>
    <w:rsid w:val="00A10231"/>
    <w:rsid w:val="00A1139A"/>
    <w:rsid w:val="00A22D0E"/>
    <w:rsid w:val="00A3203A"/>
    <w:rsid w:val="00A34D04"/>
    <w:rsid w:val="00A35AB5"/>
    <w:rsid w:val="00A41244"/>
    <w:rsid w:val="00A430A1"/>
    <w:rsid w:val="00A44365"/>
    <w:rsid w:val="00A513F7"/>
    <w:rsid w:val="00A542A6"/>
    <w:rsid w:val="00A63A5F"/>
    <w:rsid w:val="00A665EA"/>
    <w:rsid w:val="00A7077C"/>
    <w:rsid w:val="00A87944"/>
    <w:rsid w:val="00AA0066"/>
    <w:rsid w:val="00AB1895"/>
    <w:rsid w:val="00AC2DCB"/>
    <w:rsid w:val="00AC34D7"/>
    <w:rsid w:val="00AE0F77"/>
    <w:rsid w:val="00AE338F"/>
    <w:rsid w:val="00AE466D"/>
    <w:rsid w:val="00B0711C"/>
    <w:rsid w:val="00B10D74"/>
    <w:rsid w:val="00B2005A"/>
    <w:rsid w:val="00B365F4"/>
    <w:rsid w:val="00B4159C"/>
    <w:rsid w:val="00B54B5F"/>
    <w:rsid w:val="00B57E27"/>
    <w:rsid w:val="00B63167"/>
    <w:rsid w:val="00B64749"/>
    <w:rsid w:val="00B761A6"/>
    <w:rsid w:val="00B809BC"/>
    <w:rsid w:val="00B92CB7"/>
    <w:rsid w:val="00BA1245"/>
    <w:rsid w:val="00BA38B2"/>
    <w:rsid w:val="00BE734E"/>
    <w:rsid w:val="00C131AC"/>
    <w:rsid w:val="00C25198"/>
    <w:rsid w:val="00C40192"/>
    <w:rsid w:val="00C4405C"/>
    <w:rsid w:val="00C455A4"/>
    <w:rsid w:val="00C6068D"/>
    <w:rsid w:val="00C651C2"/>
    <w:rsid w:val="00C6714C"/>
    <w:rsid w:val="00C737FD"/>
    <w:rsid w:val="00C80557"/>
    <w:rsid w:val="00C81621"/>
    <w:rsid w:val="00C83306"/>
    <w:rsid w:val="00CA1EDD"/>
    <w:rsid w:val="00CA44EE"/>
    <w:rsid w:val="00CC0E8F"/>
    <w:rsid w:val="00CC76EF"/>
    <w:rsid w:val="00CD17C5"/>
    <w:rsid w:val="00CF3106"/>
    <w:rsid w:val="00CF5553"/>
    <w:rsid w:val="00D17AE1"/>
    <w:rsid w:val="00D256E1"/>
    <w:rsid w:val="00D26FF2"/>
    <w:rsid w:val="00D36026"/>
    <w:rsid w:val="00D427B5"/>
    <w:rsid w:val="00D64349"/>
    <w:rsid w:val="00D64C12"/>
    <w:rsid w:val="00DC1F5A"/>
    <w:rsid w:val="00DD3D4A"/>
    <w:rsid w:val="00E04DF6"/>
    <w:rsid w:val="00E12E75"/>
    <w:rsid w:val="00E246F4"/>
    <w:rsid w:val="00E25061"/>
    <w:rsid w:val="00E357A4"/>
    <w:rsid w:val="00E50CBC"/>
    <w:rsid w:val="00E73B66"/>
    <w:rsid w:val="00E854A0"/>
    <w:rsid w:val="00E96306"/>
    <w:rsid w:val="00EA0CEB"/>
    <w:rsid w:val="00EB6142"/>
    <w:rsid w:val="00EE4807"/>
    <w:rsid w:val="00EF1034"/>
    <w:rsid w:val="00F01C1E"/>
    <w:rsid w:val="00F029FC"/>
    <w:rsid w:val="00F0681D"/>
    <w:rsid w:val="00F1440C"/>
    <w:rsid w:val="00F37AF3"/>
    <w:rsid w:val="00F435DD"/>
    <w:rsid w:val="00F43B4C"/>
    <w:rsid w:val="00F47105"/>
    <w:rsid w:val="00F5573B"/>
    <w:rsid w:val="00F575A8"/>
    <w:rsid w:val="00F80C8B"/>
    <w:rsid w:val="00F86018"/>
    <w:rsid w:val="00F96134"/>
    <w:rsid w:val="00FC00BB"/>
    <w:rsid w:val="00FD1282"/>
    <w:rsid w:val="00FD6D98"/>
    <w:rsid w:val="00FD7900"/>
    <w:rsid w:val="00FE326B"/>
    <w:rsid w:val="00FE5E1D"/>
    <w:rsid w:val="00FE7B0D"/>
    <w:rsid w:val="00FF780D"/>
    <w:rsid w:val="00FF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F283CDE"/>
  <w15:chartTrackingRefBased/>
  <w15:docId w15:val="{F9597213-0ACE-41D5-B198-BC0B613F4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FC9"/>
    <w:pPr>
      <w:overflowPunct w:val="0"/>
      <w:autoSpaceDE w:val="0"/>
      <w:autoSpaceDN w:val="0"/>
      <w:bidi/>
      <w:adjustRightInd w:val="0"/>
      <w:spacing w:after="0" w:line="240" w:lineRule="auto"/>
      <w:textAlignment w:val="baseline"/>
    </w:pPr>
    <w:rPr>
      <w:rFonts w:ascii="Times New Roman" w:eastAsia="Times New Roman" w:hAnsi="Times New Roman" w:cs="Traditional Arabic"/>
      <w:sz w:val="24"/>
      <w:szCs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50EA4"/>
    <w:pPr>
      <w:keepNext/>
      <w:keepLines/>
      <w:spacing w:before="240"/>
      <w:outlineLvl w:val="0"/>
    </w:pPr>
    <w:rPr>
      <w:rFonts w:asciiTheme="majorBidi" w:eastAsiaTheme="majorEastAsia" w:hAnsiTheme="majorBidi" w:cstheme="majorBidi"/>
      <w:b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0CE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3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4381"/>
  </w:style>
  <w:style w:type="paragraph" w:styleId="Footer">
    <w:name w:val="footer"/>
    <w:basedOn w:val="Normal"/>
    <w:link w:val="FooterChar"/>
    <w:uiPriority w:val="99"/>
    <w:unhideWhenUsed/>
    <w:rsid w:val="001643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4381"/>
  </w:style>
  <w:style w:type="table" w:styleId="TableGrid">
    <w:name w:val="Table Grid"/>
    <w:basedOn w:val="TableNormal"/>
    <w:uiPriority w:val="39"/>
    <w:rsid w:val="00164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A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AF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50EA4"/>
    <w:rPr>
      <w:rFonts w:asciiTheme="majorBidi" w:eastAsiaTheme="majorEastAsia" w:hAnsiTheme="majorBidi" w:cstheme="majorBidi"/>
      <w:b/>
      <w:color w:val="000000" w:themeColor="text1"/>
      <w:sz w:val="28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1311F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C0382"/>
    <w:rPr>
      <w:color w:val="808080"/>
    </w:rPr>
  </w:style>
  <w:style w:type="paragraph" w:styleId="NoSpacing">
    <w:name w:val="No Spacing"/>
    <w:uiPriority w:val="1"/>
    <w:qFormat/>
    <w:rsid w:val="00B809BC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A0CE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5F2DCC"/>
    <w:rPr>
      <w:rFonts w:ascii="Times New Roman" w:eastAsia="Times New Roman" w:hAnsi="Times New Roman" w:cs="Traditional Arabic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zzam\Documents\Custom%20Office%20Templates\&#1575;&#1604;&#1578;&#1585;&#1608;&#1610;&#1587;&#15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28A6B-AFF9-4F1F-B642-4A26423F9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الترويسة</Template>
  <TotalTime>133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Shorouq Azzam</dc:creator>
  <cp:keywords/>
  <dc:description/>
  <cp:lastModifiedBy>Lina Amro</cp:lastModifiedBy>
  <cp:revision>22</cp:revision>
  <cp:lastPrinted>2022-11-14T10:27:00Z</cp:lastPrinted>
  <dcterms:created xsi:type="dcterms:W3CDTF">2022-11-16T09:06:00Z</dcterms:created>
  <dcterms:modified xsi:type="dcterms:W3CDTF">2024-12-17T10:45:00Z</dcterms:modified>
</cp:coreProperties>
</file>